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0745A" w14:textId="77777777" w:rsidR="003E14B9" w:rsidRDefault="001B241E" w:rsidP="00B6632A">
      <w:pPr>
        <w:rPr>
          <w:rFonts w:ascii="Comic Sans MS" w:hAnsi="Comic Sans MS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4CD43E" wp14:editId="28771A6D">
            <wp:simplePos x="0" y="0"/>
            <wp:positionH relativeFrom="column">
              <wp:posOffset>2018665</wp:posOffset>
            </wp:positionH>
            <wp:positionV relativeFrom="paragraph">
              <wp:posOffset>194945</wp:posOffset>
            </wp:positionV>
            <wp:extent cx="2134235" cy="1109980"/>
            <wp:effectExtent l="0" t="0" r="0" b="0"/>
            <wp:wrapNone/>
            <wp:docPr id="19" name="Picture 24" descr="PHE small logo for A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E small logo for A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5AC3" w14:textId="77777777" w:rsidR="00AC1B1D" w:rsidRDefault="001B241E" w:rsidP="00AC1B1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3DA182" wp14:editId="6369F73A">
                <wp:simplePos x="0" y="0"/>
                <wp:positionH relativeFrom="column">
                  <wp:posOffset>3638550</wp:posOffset>
                </wp:positionH>
                <wp:positionV relativeFrom="paragraph">
                  <wp:posOffset>151765</wp:posOffset>
                </wp:positionV>
                <wp:extent cx="3219450" cy="2019935"/>
                <wp:effectExtent l="0" t="0" r="0" b="0"/>
                <wp:wrapSquare wrapText="right"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9450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CFF15" w14:textId="77777777" w:rsidR="007001E8" w:rsidRPr="00065F1A" w:rsidRDefault="007D2BE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</w:t>
                            </w:r>
                            <w:r w:rsidR="00F755B8"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Christ Church </w:t>
                            </w:r>
                          </w:p>
                          <w:p w14:paraId="05729BCE" w14:textId="77777777" w:rsidR="007D2BE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Church of England Primary School</w:t>
                            </w:r>
                          </w:p>
                          <w:p w14:paraId="18CFD2C7" w14:textId="77777777" w:rsidR="00F755B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Kielder Terrace</w:t>
                            </w:r>
                          </w:p>
                          <w:p w14:paraId="77D5E4D2" w14:textId="77777777" w:rsidR="00F755B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North Shields</w:t>
                            </w:r>
                          </w:p>
                          <w:p w14:paraId="63B845E5" w14:textId="77777777" w:rsidR="00F755B8" w:rsidRPr="00065F1A" w:rsidRDefault="00F755B8" w:rsidP="00F755B8">
                            <w:pPr>
                              <w:ind w:left="-180"/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NE30 2AD </w:t>
                            </w:r>
                          </w:p>
                          <w:p w14:paraId="2F5E5AE7" w14:textId="77777777" w:rsidR="007D2BE8" w:rsidRPr="00065F1A" w:rsidRDefault="007D2BE8" w:rsidP="00F755B8">
                            <w:pPr>
                              <w:ind w:left="2160"/>
                              <w:jc w:val="right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Head Teacher:</w:t>
                            </w:r>
                          </w:p>
                          <w:p w14:paraId="51D21B4C" w14:textId="77777777" w:rsidR="007D2BE8" w:rsidRPr="00065F1A" w:rsidRDefault="00F755B8" w:rsidP="00AC1B1D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Mrs L Bradford</w:t>
                            </w:r>
                          </w:p>
                          <w:p w14:paraId="046E021D" w14:textId="77777777" w:rsidR="007D2BE8" w:rsidRPr="00065F1A" w:rsidRDefault="00B97745" w:rsidP="00AC1B1D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Tel: 0191 2570323</w:t>
                            </w:r>
                          </w:p>
                          <w:p w14:paraId="0B53BB4D" w14:textId="77777777" w:rsidR="00F755B8" w:rsidRPr="00065F1A" w:rsidRDefault="00FB2F8E" w:rsidP="00FB2F8E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                 Email: </w:t>
                            </w:r>
                            <w:r w:rsidR="00F755B8" w:rsidRPr="00065F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office@christchurchps.org.uk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DA18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86.5pt;margin-top:11.95pt;width:253.5pt;height:15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" stroked="f">
                <v:path arrowok="t"/>
                <v:textbox>
                  <w:txbxContent>
                    <w:p w14:paraId="3A1CFF15" w14:textId="77777777" w:rsidR="007001E8" w:rsidRPr="00065F1A" w:rsidRDefault="007D2BE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t xml:space="preserve">           </w:t>
                      </w:r>
                      <w:r w:rsidR="00F755B8"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Christ Church </w:t>
                      </w:r>
                    </w:p>
                    <w:p w14:paraId="05729BCE" w14:textId="77777777" w:rsidR="007D2BE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Church of England Primary School</w:t>
                      </w:r>
                    </w:p>
                    <w:p w14:paraId="18CFD2C7" w14:textId="77777777" w:rsidR="00F755B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Kielder Terrace</w:t>
                      </w:r>
                    </w:p>
                    <w:p w14:paraId="77D5E4D2" w14:textId="77777777" w:rsidR="00F755B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North Shields</w:t>
                      </w:r>
                    </w:p>
                    <w:p w14:paraId="63B845E5" w14:textId="77777777" w:rsidR="00F755B8" w:rsidRPr="00065F1A" w:rsidRDefault="00F755B8" w:rsidP="00F755B8">
                      <w:pPr>
                        <w:ind w:left="-180"/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NE30 2AD </w:t>
                      </w:r>
                    </w:p>
                    <w:p w14:paraId="2F5E5AE7" w14:textId="77777777" w:rsidR="007D2BE8" w:rsidRPr="00065F1A" w:rsidRDefault="007D2BE8" w:rsidP="00F755B8">
                      <w:pPr>
                        <w:ind w:left="2160"/>
                        <w:jc w:val="righ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                                                 Head Teacher:</w:t>
                      </w:r>
                    </w:p>
                    <w:p w14:paraId="51D21B4C" w14:textId="77777777" w:rsidR="007D2BE8" w:rsidRPr="00065F1A" w:rsidRDefault="00F755B8" w:rsidP="00AC1B1D">
                      <w:pPr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Mrs L Bradford</w:t>
                      </w:r>
                    </w:p>
                    <w:p w14:paraId="046E021D" w14:textId="77777777" w:rsidR="007D2BE8" w:rsidRPr="00065F1A" w:rsidRDefault="00B97745" w:rsidP="00AC1B1D">
                      <w:pPr>
                        <w:jc w:val="right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Tel: 0191 2570323</w:t>
                      </w:r>
                    </w:p>
                    <w:p w14:paraId="0B53BB4D" w14:textId="77777777" w:rsidR="00F755B8" w:rsidRPr="00065F1A" w:rsidRDefault="00FB2F8E" w:rsidP="00FB2F8E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                     Email: </w:t>
                      </w:r>
                      <w:r w:rsidR="00F755B8" w:rsidRPr="00065F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office@christchurchps.org.uk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1" locked="0" layoutInCell="1" allowOverlap="1" wp14:anchorId="733E67C6" wp14:editId="3C2012DD">
            <wp:simplePos x="0" y="0"/>
            <wp:positionH relativeFrom="column">
              <wp:posOffset>-24765</wp:posOffset>
            </wp:positionH>
            <wp:positionV relativeFrom="paragraph">
              <wp:posOffset>123190</wp:posOffset>
            </wp:positionV>
            <wp:extent cx="1976120" cy="1927225"/>
            <wp:effectExtent l="0" t="0" r="0" b="0"/>
            <wp:wrapTight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t="5164" r="5322"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2E246" w14:textId="77777777" w:rsidR="00AC1B1D" w:rsidRDefault="00AC1B1D" w:rsidP="00AC1B1D">
      <w:pPr>
        <w:rPr>
          <w:rFonts w:ascii="Comic Sans MS" w:hAnsi="Comic Sans MS"/>
          <w:color w:val="auto"/>
          <w:sz w:val="22"/>
          <w:szCs w:val="22"/>
        </w:rPr>
      </w:pPr>
    </w:p>
    <w:p w14:paraId="25EF85CD" w14:textId="77777777" w:rsidR="00B9407C" w:rsidRPr="00D1722F" w:rsidRDefault="001B241E" w:rsidP="00B9407C">
      <w:pPr>
        <w:rPr>
          <w:rFonts w:ascii="Comic Sans MS" w:hAnsi="Comic Sans MS"/>
          <w:color w:val="auto"/>
          <w:sz w:val="28"/>
          <w:szCs w:val="22"/>
        </w:rPr>
      </w:pPr>
      <w:r>
        <w:rPr>
          <w:rFonts w:ascii="Comic Sans MS" w:hAnsi="Comic Sans MS"/>
          <w:noProof/>
          <w:color w:val="auto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06C8C" wp14:editId="1AD0FC8C">
                <wp:simplePos x="0" y="0"/>
                <wp:positionH relativeFrom="column">
                  <wp:posOffset>-43815</wp:posOffset>
                </wp:positionH>
                <wp:positionV relativeFrom="paragraph">
                  <wp:posOffset>76835</wp:posOffset>
                </wp:positionV>
                <wp:extent cx="6838950" cy="0"/>
                <wp:effectExtent l="0" t="12700" r="19050" b="12700"/>
                <wp:wrapNone/>
                <wp:docPr id="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389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D6A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-3.45pt;margin-top:6.05pt;width:53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" strokecolor="#0070c0" strokeweight="3pt">
                <v:shadow color="#1f3763" opacity=".5" offset="1pt"/>
                <o:lock v:ext="edit" shapetype="f"/>
              </v:shape>
            </w:pict>
          </mc:Fallback>
        </mc:AlternateContent>
      </w:r>
    </w:p>
    <w:p w14:paraId="23F14287" w14:textId="77777777" w:rsidR="004432B5" w:rsidRDefault="004432B5" w:rsidP="004432B5">
      <w:pPr>
        <w:rPr>
          <w:color w:val="auto"/>
          <w:kern w:val="0"/>
        </w:rPr>
      </w:pPr>
    </w:p>
    <w:p w14:paraId="784A693C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Dear Parent, </w:t>
      </w:r>
    </w:p>
    <w:p w14:paraId="59B40E3E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6B934CA5" w14:textId="77777777" w:rsidR="00B9288F" w:rsidRPr="005E0618" w:rsidRDefault="00B9288F" w:rsidP="00B9288F">
      <w:pPr>
        <w:spacing w:line="280" w:lineRule="atLeast"/>
        <w:rPr>
          <w:b/>
          <w:sz w:val="24"/>
          <w:szCs w:val="24"/>
        </w:rPr>
      </w:pPr>
      <w:r w:rsidRPr="005E0618">
        <w:rPr>
          <w:b/>
          <w:sz w:val="24"/>
          <w:szCs w:val="24"/>
        </w:rPr>
        <w:t xml:space="preserve">Advice for Child to Self-Isolate for 10 Days  </w:t>
      </w:r>
    </w:p>
    <w:p w14:paraId="0CF033E8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7603F65D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>We have been advised that there has been a confirmed case of COVID-19 within the school.</w:t>
      </w:r>
    </w:p>
    <w:p w14:paraId="0FFC7998" w14:textId="4DA0CB02" w:rsidR="00B9288F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We have identified that your child has been in close contact with the affected case. In line with the national guidance your child is now legally required to </w:t>
      </w:r>
      <w:r w:rsidRPr="005E0618">
        <w:rPr>
          <w:sz w:val="24"/>
          <w:szCs w:val="24"/>
          <w:u w:val="single"/>
        </w:rPr>
        <w:t>stay at home</w:t>
      </w:r>
      <w:r w:rsidRPr="005E0618">
        <w:rPr>
          <w:sz w:val="24"/>
          <w:szCs w:val="24"/>
        </w:rPr>
        <w:t xml:space="preserve"> and self-isolate until </w:t>
      </w:r>
      <w:r w:rsidR="00A774AB" w:rsidRPr="00A774AB">
        <w:rPr>
          <w:sz w:val="24"/>
          <w:szCs w:val="24"/>
          <w:highlight w:val="yellow"/>
        </w:rPr>
        <w:t>Saturday 17</w:t>
      </w:r>
      <w:r w:rsidR="00A774AB" w:rsidRPr="00A774AB">
        <w:rPr>
          <w:sz w:val="24"/>
          <w:szCs w:val="24"/>
          <w:highlight w:val="yellow"/>
          <w:vertAlign w:val="superscript"/>
        </w:rPr>
        <w:t>th</w:t>
      </w:r>
      <w:r w:rsidR="00A774AB" w:rsidRPr="00A774AB">
        <w:rPr>
          <w:sz w:val="24"/>
          <w:szCs w:val="24"/>
          <w:highlight w:val="yellow"/>
        </w:rPr>
        <w:t xml:space="preserve"> July</w:t>
      </w:r>
      <w:r w:rsidR="00A774AB">
        <w:rPr>
          <w:sz w:val="24"/>
          <w:szCs w:val="24"/>
        </w:rPr>
        <w:t>.</w:t>
      </w:r>
    </w:p>
    <w:p w14:paraId="2C98E87D" w14:textId="02917C8A" w:rsidR="00A774AB" w:rsidRPr="005E0618" w:rsidRDefault="00A774AB" w:rsidP="00B9288F">
      <w:pPr>
        <w:spacing w:line="280" w:lineRule="atLeast"/>
        <w:rPr>
          <w:sz w:val="24"/>
          <w:szCs w:val="24"/>
        </w:rPr>
      </w:pPr>
      <w:r>
        <w:rPr>
          <w:sz w:val="24"/>
          <w:szCs w:val="24"/>
        </w:rPr>
        <w:t xml:space="preserve">If this date changes I will be in touch as soon as possible. </w:t>
      </w:r>
    </w:p>
    <w:p w14:paraId="7485F388" w14:textId="77777777" w:rsidR="00B9288F" w:rsidRPr="005E0618" w:rsidRDefault="00B9288F" w:rsidP="00B9288F">
      <w:pPr>
        <w:spacing w:line="280" w:lineRule="atLeast"/>
        <w:rPr>
          <w:rFonts w:cstheme="minorHAnsi"/>
          <w:sz w:val="24"/>
          <w:szCs w:val="24"/>
          <w:lang w:val="en"/>
        </w:rPr>
      </w:pPr>
      <w:r w:rsidRPr="005E0618">
        <w:rPr>
          <w:rFonts w:cstheme="minorHAnsi"/>
          <w:sz w:val="24"/>
          <w:szCs w:val="24"/>
          <w:lang w:val="en"/>
        </w:rPr>
        <w:t xml:space="preserve">Fines can now be issued if individuals who are told to self-isolate by Local Authority Public Health Teams or NHS Test and Trace do not self-isolate.  </w:t>
      </w:r>
    </w:p>
    <w:p w14:paraId="182C26A2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Your child must not go to school or any public areas: your child must remain at home. Further details of what your child needs to do are in NHS Guidance: </w:t>
      </w:r>
    </w:p>
    <w:p w14:paraId="70D2CFBE" w14:textId="77777777" w:rsidR="00B9288F" w:rsidRPr="005E0618" w:rsidRDefault="007C3DC2" w:rsidP="00B9288F">
      <w:pPr>
        <w:spacing w:line="280" w:lineRule="atLeast"/>
        <w:rPr>
          <w:sz w:val="24"/>
          <w:szCs w:val="24"/>
          <w:u w:val="single"/>
        </w:rPr>
      </w:pPr>
      <w:hyperlink r:id="rId9" w:history="1">
        <w:r w:rsidR="00B9288F" w:rsidRPr="005E0618">
          <w:rPr>
            <w:rStyle w:val="Hyperlink"/>
            <w:rFonts w:cs="Arial"/>
            <w:sz w:val="24"/>
            <w:szCs w:val="24"/>
          </w:rPr>
          <w:t>https://www.nhs.uk/conditions/coronavirus-covid-19/testing-for-coronavirus/nhs-test-and-trace-if-youve-been-in-contact-with-a-person-who-has-coronavirus/</w:t>
        </w:r>
      </w:hyperlink>
      <w:r w:rsidR="00B9288F" w:rsidRPr="005E0618">
        <w:rPr>
          <w:rStyle w:val="Hyperlink"/>
          <w:rFonts w:cs="Arial"/>
          <w:sz w:val="24"/>
          <w:szCs w:val="24"/>
        </w:rPr>
        <w:t xml:space="preserve"> </w:t>
      </w:r>
      <w:r w:rsidR="00B9288F" w:rsidRPr="005E0618">
        <w:rPr>
          <w:sz w:val="24"/>
          <w:szCs w:val="24"/>
          <w:u w:val="single"/>
        </w:rPr>
        <w:t xml:space="preserve"> </w:t>
      </w:r>
    </w:p>
    <w:p w14:paraId="6278A362" w14:textId="77777777" w:rsidR="00B9288F" w:rsidRPr="005E0618" w:rsidRDefault="00B9288F" w:rsidP="00B9288F">
      <w:pPr>
        <w:spacing w:line="280" w:lineRule="atLeast"/>
        <w:rPr>
          <w:rFonts w:cstheme="minorHAnsi"/>
          <w:sz w:val="24"/>
          <w:szCs w:val="24"/>
          <w:lang w:val="en"/>
        </w:rPr>
      </w:pPr>
    </w:p>
    <w:p w14:paraId="4920CE14" w14:textId="77777777" w:rsidR="00B9288F" w:rsidRPr="005E0618" w:rsidRDefault="00B9288F" w:rsidP="00B9288F">
      <w:pPr>
        <w:spacing w:line="280" w:lineRule="atLeast"/>
        <w:rPr>
          <w:rFonts w:cs="Arial"/>
          <w:sz w:val="24"/>
          <w:szCs w:val="24"/>
        </w:rPr>
      </w:pPr>
      <w:r w:rsidRPr="005E0618">
        <w:rPr>
          <w:rFonts w:cs="Arial"/>
          <w:sz w:val="24"/>
          <w:szCs w:val="24"/>
        </w:rPr>
        <w:t xml:space="preserve">The reason your child is required to self-isolate is reduce the further spread of COVID 19 to others in the community. If you need support with isolation, please contact North Tyneside Council on </w:t>
      </w:r>
      <w:r w:rsidRPr="005E0618">
        <w:rPr>
          <w:rFonts w:cs="Arial"/>
          <w:sz w:val="24"/>
          <w:szCs w:val="24"/>
          <w:lang w:val="en"/>
        </w:rPr>
        <w:t xml:space="preserve">0345 2000 101 or emailing </w:t>
      </w:r>
      <w:hyperlink r:id="rId10" w:history="1">
        <w:r w:rsidRPr="005E0618">
          <w:rPr>
            <w:rStyle w:val="Hyperlink"/>
            <w:rFonts w:cs="Arial"/>
            <w:sz w:val="24"/>
            <w:szCs w:val="24"/>
            <w:lang w:val="en"/>
          </w:rPr>
          <w:t>contact.us@northtyneside.gov.uk</w:t>
        </w:r>
      </w:hyperlink>
      <w:r w:rsidRPr="005E0618">
        <w:rPr>
          <w:rFonts w:cs="Arial"/>
          <w:sz w:val="24"/>
          <w:szCs w:val="24"/>
          <w:lang w:val="en"/>
        </w:rPr>
        <w:t>.</w:t>
      </w:r>
    </w:p>
    <w:p w14:paraId="0A8EA930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1DFD5AB3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Other members of your household can continue normal activities provided your child does not develop symptoms within the self-isolation period. </w:t>
      </w:r>
    </w:p>
    <w:p w14:paraId="1677FF1D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If your child is well at the end of the period of self-isolation, then they can return to usual activities. </w:t>
      </w:r>
    </w:p>
    <w:p w14:paraId="1482AA98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73D73F64" w14:textId="77777777" w:rsidR="00B9288F" w:rsidRPr="005E0618" w:rsidRDefault="00B9288F" w:rsidP="00B9288F">
      <w:pPr>
        <w:spacing w:line="280" w:lineRule="atLeast"/>
        <w:rPr>
          <w:b/>
          <w:sz w:val="24"/>
          <w:szCs w:val="24"/>
        </w:rPr>
      </w:pPr>
      <w:r w:rsidRPr="005E0618">
        <w:rPr>
          <w:b/>
          <w:sz w:val="24"/>
          <w:szCs w:val="24"/>
        </w:rPr>
        <w:t xml:space="preserve">What to do if your child develops symptoms of COVID-19 </w:t>
      </w:r>
    </w:p>
    <w:p w14:paraId="765782D8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>For most people, especially children, COVID-19 will be a mild illness.</w:t>
      </w:r>
    </w:p>
    <w:p w14:paraId="36E3973C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>The most common symptoms of COVID-19 are recent onset of:</w:t>
      </w:r>
    </w:p>
    <w:p w14:paraId="542DA692" w14:textId="77777777" w:rsidR="00B9288F" w:rsidRPr="005E0618" w:rsidRDefault="00B9288F" w:rsidP="00B9288F">
      <w:pPr>
        <w:numPr>
          <w:ilvl w:val="0"/>
          <w:numId w:val="10"/>
        </w:numPr>
        <w:spacing w:line="280" w:lineRule="atLeast"/>
        <w:contextualSpacing/>
        <w:rPr>
          <w:rFonts w:cs="Arial"/>
          <w:sz w:val="24"/>
          <w:szCs w:val="24"/>
        </w:rPr>
      </w:pPr>
      <w:r w:rsidRPr="005E0618">
        <w:rPr>
          <w:rFonts w:cs="Arial"/>
          <w:sz w:val="24"/>
          <w:szCs w:val="24"/>
        </w:rPr>
        <w:t>new continuous cough and/or</w:t>
      </w:r>
    </w:p>
    <w:p w14:paraId="765C1DB5" w14:textId="77777777" w:rsidR="00B9288F" w:rsidRPr="005E0618" w:rsidRDefault="00B9288F" w:rsidP="00B9288F">
      <w:pPr>
        <w:numPr>
          <w:ilvl w:val="0"/>
          <w:numId w:val="10"/>
        </w:numPr>
        <w:spacing w:line="280" w:lineRule="atLeast"/>
        <w:contextualSpacing/>
        <w:rPr>
          <w:rFonts w:cs="Arial"/>
          <w:sz w:val="24"/>
          <w:szCs w:val="24"/>
        </w:rPr>
      </w:pPr>
      <w:r w:rsidRPr="005E0618">
        <w:rPr>
          <w:rFonts w:cs="Arial"/>
          <w:sz w:val="24"/>
          <w:szCs w:val="24"/>
        </w:rPr>
        <w:t>high temperature and/or</w:t>
      </w:r>
    </w:p>
    <w:p w14:paraId="46EC8D75" w14:textId="77777777" w:rsidR="00B9288F" w:rsidRPr="005E0618" w:rsidRDefault="00B9288F" w:rsidP="00B9288F">
      <w:pPr>
        <w:numPr>
          <w:ilvl w:val="0"/>
          <w:numId w:val="10"/>
        </w:numPr>
        <w:spacing w:line="280" w:lineRule="atLeast"/>
        <w:contextualSpacing/>
        <w:rPr>
          <w:rFonts w:cs="Arial"/>
          <w:sz w:val="24"/>
          <w:szCs w:val="24"/>
        </w:rPr>
      </w:pPr>
      <w:r w:rsidRPr="005E0618">
        <w:rPr>
          <w:rFonts w:cs="Arial"/>
          <w:sz w:val="24"/>
          <w:szCs w:val="24"/>
        </w:rPr>
        <w:t>a loss of, or change in, normal sense of taste or smell (anosmia)</w:t>
      </w:r>
    </w:p>
    <w:p w14:paraId="7BFBA023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7F3B485C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If your child develops any of these symptoms of COVID-19, they should remain at home and arrangements should be made for them to access a PCR test. At that time all other household members must also stay at home, not go to work, school or public areas, even for exercise. </w:t>
      </w:r>
    </w:p>
    <w:p w14:paraId="2053F61F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5015D11D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bookmarkStart w:id="0" w:name="_Hlk44006763"/>
      <w:r w:rsidRPr="005E0618">
        <w:rPr>
          <w:sz w:val="24"/>
          <w:szCs w:val="24"/>
        </w:rPr>
        <w:t xml:space="preserve">Testing can be arranged by calling 119 or via the NHS website: </w:t>
      </w:r>
      <w:bookmarkStart w:id="1" w:name="_Hlk44007139"/>
      <w:r w:rsidRPr="005E0618">
        <w:rPr>
          <w:sz w:val="24"/>
          <w:szCs w:val="24"/>
        </w:rPr>
        <w:fldChar w:fldCharType="begin"/>
      </w:r>
      <w:r w:rsidRPr="005E0618">
        <w:rPr>
          <w:sz w:val="24"/>
          <w:szCs w:val="24"/>
        </w:rPr>
        <w:instrText xml:space="preserve"> HYPERLINK "https://www.nhs.uk/conditions/coronavirus-covid-19/testing-for-coronavirus/nhs-test-and-trace-if-youve-been-in-contact-with-a-person-who-has-coronavirus/" </w:instrText>
      </w:r>
      <w:r w:rsidRPr="005E0618">
        <w:rPr>
          <w:sz w:val="24"/>
          <w:szCs w:val="24"/>
        </w:rPr>
        <w:fldChar w:fldCharType="separate"/>
      </w:r>
      <w:r w:rsidRPr="005E0618">
        <w:rPr>
          <w:rStyle w:val="Hyperlink"/>
          <w:sz w:val="24"/>
          <w:szCs w:val="24"/>
        </w:rPr>
        <w:t>nhs.uk/coronavirus</w:t>
      </w:r>
      <w:bookmarkEnd w:id="1"/>
      <w:r w:rsidRPr="005E0618">
        <w:rPr>
          <w:sz w:val="24"/>
          <w:szCs w:val="24"/>
        </w:rPr>
        <w:fldChar w:fldCharType="end"/>
      </w:r>
      <w:r w:rsidRPr="005E0618">
        <w:rPr>
          <w:sz w:val="24"/>
          <w:szCs w:val="24"/>
        </w:rPr>
        <w:t xml:space="preserve"> </w:t>
      </w:r>
    </w:p>
    <w:bookmarkEnd w:id="0"/>
    <w:p w14:paraId="700414CF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679F29C8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When the result of the child’s test is known further advice will be available. </w:t>
      </w:r>
    </w:p>
    <w:p w14:paraId="6012BCBD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49DF8BC1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200156F0" w14:textId="77777777" w:rsidR="00B9288F" w:rsidRPr="005E0618" w:rsidRDefault="00B9288F" w:rsidP="00B9288F">
      <w:pPr>
        <w:spacing w:line="280" w:lineRule="atLeast"/>
        <w:rPr>
          <w:b/>
          <w:sz w:val="24"/>
          <w:szCs w:val="24"/>
        </w:rPr>
      </w:pPr>
      <w:bookmarkStart w:id="2" w:name="_Hlk44007128"/>
      <w:r w:rsidRPr="005E0618">
        <w:rPr>
          <w:b/>
          <w:sz w:val="24"/>
          <w:szCs w:val="24"/>
        </w:rPr>
        <w:t xml:space="preserve">How to stop COVID-19 spreading </w:t>
      </w:r>
    </w:p>
    <w:p w14:paraId="6E70F746" w14:textId="77777777" w:rsidR="00B9288F" w:rsidRPr="005E0618" w:rsidRDefault="00B9288F" w:rsidP="00B9288F">
      <w:pPr>
        <w:spacing w:line="280" w:lineRule="atLeast"/>
        <w:rPr>
          <w:b/>
          <w:sz w:val="24"/>
          <w:szCs w:val="24"/>
        </w:rPr>
      </w:pPr>
    </w:p>
    <w:p w14:paraId="7ECB1A35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>There are things you can do to help reduce the risk of you and anyone you live with getting ill with COVID-19</w:t>
      </w:r>
      <w:bookmarkStart w:id="3" w:name="_Hlk39313160"/>
      <w:r w:rsidRPr="005E0618">
        <w:rPr>
          <w:sz w:val="24"/>
          <w:szCs w:val="24"/>
        </w:rPr>
        <w:t xml:space="preserve">: </w:t>
      </w:r>
    </w:p>
    <w:p w14:paraId="50B9651B" w14:textId="77777777" w:rsidR="00B9288F" w:rsidRPr="005E0618" w:rsidRDefault="00B9288F" w:rsidP="00B9288F">
      <w:pPr>
        <w:numPr>
          <w:ilvl w:val="0"/>
          <w:numId w:val="11"/>
        </w:numPr>
        <w:spacing w:line="280" w:lineRule="atLeast"/>
        <w:contextualSpacing/>
        <w:rPr>
          <w:sz w:val="24"/>
          <w:szCs w:val="24"/>
        </w:rPr>
      </w:pPr>
      <w:r w:rsidRPr="005E0618">
        <w:rPr>
          <w:sz w:val="24"/>
          <w:szCs w:val="24"/>
        </w:rPr>
        <w:t xml:space="preserve">wash your hands with soap and water often – do this for at least 20 seconds </w:t>
      </w:r>
    </w:p>
    <w:p w14:paraId="73688E67" w14:textId="77777777" w:rsidR="00B9288F" w:rsidRPr="005E0618" w:rsidRDefault="00B9288F" w:rsidP="00B9288F">
      <w:pPr>
        <w:numPr>
          <w:ilvl w:val="0"/>
          <w:numId w:val="11"/>
        </w:numPr>
        <w:spacing w:line="280" w:lineRule="atLeast"/>
        <w:contextualSpacing/>
        <w:rPr>
          <w:sz w:val="24"/>
          <w:szCs w:val="24"/>
        </w:rPr>
      </w:pPr>
      <w:r w:rsidRPr="005E0618">
        <w:rPr>
          <w:sz w:val="24"/>
          <w:szCs w:val="24"/>
        </w:rPr>
        <w:t>use hand sanitiser gel if soap and water are not available</w:t>
      </w:r>
    </w:p>
    <w:p w14:paraId="0D2BFE35" w14:textId="77777777" w:rsidR="00B9288F" w:rsidRPr="005E0618" w:rsidRDefault="00B9288F" w:rsidP="00B9288F">
      <w:pPr>
        <w:numPr>
          <w:ilvl w:val="0"/>
          <w:numId w:val="11"/>
        </w:numPr>
        <w:spacing w:line="280" w:lineRule="atLeast"/>
        <w:contextualSpacing/>
        <w:rPr>
          <w:sz w:val="24"/>
          <w:szCs w:val="24"/>
        </w:rPr>
      </w:pPr>
      <w:r w:rsidRPr="005E0618">
        <w:rPr>
          <w:sz w:val="24"/>
          <w:szCs w:val="24"/>
        </w:rPr>
        <w:t>wash your hands as soon as you get home</w:t>
      </w:r>
    </w:p>
    <w:p w14:paraId="6BC3E33C" w14:textId="77777777" w:rsidR="00B9288F" w:rsidRPr="005E0618" w:rsidRDefault="00B9288F" w:rsidP="00B9288F">
      <w:pPr>
        <w:numPr>
          <w:ilvl w:val="0"/>
          <w:numId w:val="11"/>
        </w:numPr>
        <w:spacing w:line="280" w:lineRule="atLeast"/>
        <w:contextualSpacing/>
        <w:rPr>
          <w:sz w:val="24"/>
          <w:szCs w:val="24"/>
        </w:rPr>
      </w:pPr>
      <w:r w:rsidRPr="005E0618">
        <w:rPr>
          <w:sz w:val="24"/>
          <w:szCs w:val="24"/>
        </w:rPr>
        <w:t>cover your mouth and nose with a tissue or your sleeve (not your hands) when you cough or sneeze</w:t>
      </w:r>
    </w:p>
    <w:p w14:paraId="54F16689" w14:textId="77777777" w:rsidR="00B9288F" w:rsidRPr="005E0618" w:rsidRDefault="00B9288F" w:rsidP="00B9288F">
      <w:pPr>
        <w:numPr>
          <w:ilvl w:val="0"/>
          <w:numId w:val="11"/>
        </w:numPr>
        <w:spacing w:line="280" w:lineRule="atLeast"/>
        <w:contextualSpacing/>
        <w:rPr>
          <w:sz w:val="24"/>
          <w:szCs w:val="24"/>
        </w:rPr>
      </w:pPr>
      <w:r w:rsidRPr="005E0618">
        <w:rPr>
          <w:sz w:val="24"/>
          <w:szCs w:val="24"/>
        </w:rPr>
        <w:t>put used tissues in the bin immediately and wash your hands afterwards</w:t>
      </w:r>
    </w:p>
    <w:bookmarkEnd w:id="3"/>
    <w:p w14:paraId="4BF78BC8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72BA54B7" w14:textId="77777777" w:rsidR="00B9288F" w:rsidRPr="005E0618" w:rsidRDefault="00B9288F" w:rsidP="00B9288F">
      <w:pPr>
        <w:spacing w:line="280" w:lineRule="atLeast"/>
        <w:rPr>
          <w:b/>
          <w:sz w:val="24"/>
          <w:szCs w:val="24"/>
        </w:rPr>
      </w:pPr>
    </w:p>
    <w:p w14:paraId="7150E13F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 xml:space="preserve">Further information is available at </w:t>
      </w:r>
      <w:hyperlink r:id="rId11" w:history="1">
        <w:r w:rsidRPr="005E0618">
          <w:rPr>
            <w:rStyle w:val="Hyperlink"/>
            <w:sz w:val="24"/>
            <w:szCs w:val="24"/>
          </w:rPr>
          <w:t>nhs.uk/coronavirus</w:t>
        </w:r>
      </w:hyperlink>
    </w:p>
    <w:p w14:paraId="46DE15F6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50FD63BF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23E86703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25C4A2A7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normaltextrun"/>
          <w:rFonts w:ascii="Arial" w:hAnsi="Arial" w:cs="Arial"/>
        </w:rPr>
        <w:t>Yours sincerely</w:t>
      </w:r>
      <w:r w:rsidRPr="005E0618">
        <w:rPr>
          <w:rStyle w:val="eop"/>
          <w:rFonts w:cs="Arial"/>
        </w:rPr>
        <w:t> </w:t>
      </w:r>
    </w:p>
    <w:p w14:paraId="03A09BDE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eop"/>
          <w:rFonts w:cs="Arial"/>
        </w:rPr>
        <w:t> </w:t>
      </w:r>
    </w:p>
    <w:p w14:paraId="438833CB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noProof/>
        </w:rPr>
        <w:drawing>
          <wp:inline distT="0" distB="0" distL="0" distR="0" wp14:anchorId="2A861FD3" wp14:editId="767FA875">
            <wp:extent cx="1784350" cy="838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618">
        <w:rPr>
          <w:rStyle w:val="eop"/>
          <w:rFonts w:cs="Arial"/>
        </w:rPr>
        <w:t> </w:t>
      </w:r>
    </w:p>
    <w:p w14:paraId="5B37C9A9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06404D36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normaltextrun"/>
          <w:rFonts w:ascii="Arial" w:hAnsi="Arial" w:cs="Arial"/>
          <w:b/>
          <w:bCs/>
        </w:rPr>
        <w:t>Wendy Burke</w:t>
      </w:r>
      <w:r w:rsidRPr="005E0618">
        <w:rPr>
          <w:rStyle w:val="eop"/>
          <w:rFonts w:cs="Arial"/>
        </w:rPr>
        <w:t> </w:t>
      </w:r>
    </w:p>
    <w:p w14:paraId="6BDECAE9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eop"/>
          <w:rFonts w:cs="Arial"/>
        </w:rPr>
        <w:t> </w:t>
      </w:r>
    </w:p>
    <w:p w14:paraId="5D1B329F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normaltextrun"/>
          <w:rFonts w:ascii="Arial" w:hAnsi="Arial" w:cs="Arial"/>
          <w:b/>
          <w:bCs/>
        </w:rPr>
        <w:t>Director of Public Health</w:t>
      </w:r>
      <w:r w:rsidRPr="005E0618">
        <w:rPr>
          <w:rStyle w:val="eop"/>
          <w:rFonts w:cs="Arial"/>
        </w:rPr>
        <w:t> </w:t>
      </w:r>
    </w:p>
    <w:p w14:paraId="7771DFD7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normaltextrun"/>
          <w:rFonts w:ascii="Arial" w:hAnsi="Arial" w:cs="Arial"/>
          <w:b/>
          <w:bCs/>
        </w:rPr>
        <w:t>North Tyneside Council</w:t>
      </w:r>
      <w:r w:rsidRPr="005E0618">
        <w:rPr>
          <w:rStyle w:val="eop"/>
          <w:rFonts w:cs="Arial"/>
        </w:rPr>
        <w:t> </w:t>
      </w:r>
    </w:p>
    <w:p w14:paraId="66A53264" w14:textId="77777777" w:rsidR="00B9288F" w:rsidRPr="005E0618" w:rsidRDefault="00B9288F" w:rsidP="00B928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5E0618">
        <w:rPr>
          <w:rStyle w:val="eop"/>
          <w:rFonts w:cs="Arial"/>
        </w:rPr>
        <w:t> </w:t>
      </w:r>
    </w:p>
    <w:p w14:paraId="6A8B06C2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728F37E9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4CB2665C" w14:textId="57D72F43" w:rsidR="00B9288F" w:rsidRPr="005E0618" w:rsidRDefault="005E0618" w:rsidP="00B9288F">
      <w:pPr>
        <w:spacing w:line="280" w:lineRule="atLeast"/>
        <w:rPr>
          <w:sz w:val="24"/>
          <w:szCs w:val="24"/>
        </w:rPr>
      </w:pPr>
      <w:r>
        <w:rPr>
          <w:sz w:val="24"/>
          <w:szCs w:val="24"/>
        </w:rPr>
        <w:t>Mrs L Bradford</w:t>
      </w:r>
    </w:p>
    <w:p w14:paraId="730DA738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</w:p>
    <w:p w14:paraId="6DD4FA57" w14:textId="77777777" w:rsidR="00B9288F" w:rsidRPr="005E0618" w:rsidRDefault="00B9288F" w:rsidP="00B9288F">
      <w:pPr>
        <w:spacing w:line="280" w:lineRule="atLeast"/>
        <w:rPr>
          <w:sz w:val="24"/>
          <w:szCs w:val="24"/>
        </w:rPr>
      </w:pPr>
      <w:r w:rsidRPr="005E0618">
        <w:rPr>
          <w:sz w:val="24"/>
          <w:szCs w:val="24"/>
        </w:rPr>
        <w:t>Headteacher</w:t>
      </w:r>
    </w:p>
    <w:bookmarkEnd w:id="2"/>
    <w:p w14:paraId="4C350ED0" w14:textId="782379B6" w:rsidR="00B9288F" w:rsidRPr="005E0618" w:rsidRDefault="005E0618" w:rsidP="00B9288F">
      <w:pPr>
        <w:rPr>
          <w:sz w:val="24"/>
          <w:szCs w:val="24"/>
        </w:rPr>
      </w:pPr>
      <w:r>
        <w:rPr>
          <w:sz w:val="24"/>
          <w:szCs w:val="24"/>
        </w:rPr>
        <w:t xml:space="preserve">Christ Church </w:t>
      </w:r>
      <w:proofErr w:type="spellStart"/>
      <w:r>
        <w:rPr>
          <w:sz w:val="24"/>
          <w:szCs w:val="24"/>
        </w:rPr>
        <w:t>CofE</w:t>
      </w:r>
      <w:proofErr w:type="spellEnd"/>
      <w:r>
        <w:rPr>
          <w:sz w:val="24"/>
          <w:szCs w:val="24"/>
        </w:rPr>
        <w:t xml:space="preserve"> Primary School</w:t>
      </w:r>
    </w:p>
    <w:p w14:paraId="414F17B2" w14:textId="77777777" w:rsidR="00073CCF" w:rsidRPr="002A001A" w:rsidRDefault="00073CCF" w:rsidP="003F25CC">
      <w:pPr>
        <w:autoSpaceDE w:val="0"/>
        <w:autoSpaceDN w:val="0"/>
        <w:adjustRightInd w:val="0"/>
        <w:jc w:val="center"/>
        <w:rPr>
          <w:rFonts w:ascii="Calibri" w:hAnsi="Calibri" w:cs="Calibri"/>
          <w:color w:val="auto"/>
          <w:sz w:val="28"/>
          <w:szCs w:val="28"/>
        </w:rPr>
      </w:pPr>
    </w:p>
    <w:sectPr w:rsidR="00073CCF" w:rsidRPr="002A001A" w:rsidSect="003E14B9">
      <w:footerReference w:type="default" r:id="rId13"/>
      <w:pgSz w:w="12240" w:h="15840"/>
      <w:pgMar w:top="0" w:right="720" w:bottom="28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8EF7B" w14:textId="77777777" w:rsidR="007C3DC2" w:rsidRDefault="007C3DC2">
      <w:r>
        <w:separator/>
      </w:r>
    </w:p>
  </w:endnote>
  <w:endnote w:type="continuationSeparator" w:id="0">
    <w:p w14:paraId="57C66ACD" w14:textId="77777777" w:rsidR="007C3DC2" w:rsidRDefault="007C3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08699" w14:textId="77777777" w:rsidR="007D2BE8" w:rsidRPr="00F82986" w:rsidRDefault="007D2BE8" w:rsidP="0018469D">
    <w:pPr>
      <w:tabs>
        <w:tab w:val="center" w:pos="4320"/>
        <w:tab w:val="left" w:pos="7875"/>
      </w:tabs>
      <w:rPr>
        <w:rFonts w:ascii="Comic Sans MS" w:hAnsi="Comic Sans MS"/>
        <w:b/>
      </w:rPr>
    </w:pPr>
    <w:r>
      <w:rPr>
        <w:rFonts w:ascii="Comic Sans MS" w:hAnsi="Comic Sans MS"/>
      </w:rPr>
      <w:t xml:space="preserve">                                        </w:t>
    </w:r>
  </w:p>
  <w:tbl>
    <w:tblPr>
      <w:tblW w:w="11316" w:type="dxa"/>
      <w:jc w:val="center"/>
      <w:shd w:val="clear" w:color="auto" w:fill="FFFFFF"/>
      <w:tblLayout w:type="fixed"/>
      <w:tblLook w:val="01E0" w:firstRow="1" w:lastRow="1" w:firstColumn="1" w:lastColumn="1" w:noHBand="0" w:noVBand="0"/>
    </w:tblPr>
    <w:tblGrid>
      <w:gridCol w:w="1562"/>
      <w:gridCol w:w="1733"/>
      <w:gridCol w:w="1459"/>
      <w:gridCol w:w="1596"/>
      <w:gridCol w:w="1596"/>
      <w:gridCol w:w="1596"/>
      <w:gridCol w:w="1774"/>
    </w:tblGrid>
    <w:tr w:rsidR="007D2BE8" w14:paraId="1103B1CD" w14:textId="77777777" w:rsidTr="00F96E89">
      <w:trPr>
        <w:trHeight w:val="932"/>
        <w:jc w:val="center"/>
      </w:trPr>
      <w:tc>
        <w:tcPr>
          <w:tcW w:w="11316" w:type="dxa"/>
          <w:gridSpan w:val="7"/>
          <w:shd w:val="clear" w:color="auto" w:fill="FFFFFF"/>
          <w:vAlign w:val="center"/>
        </w:tcPr>
        <w:p w14:paraId="2C88A3E1" w14:textId="77777777" w:rsidR="007D2BE8" w:rsidRPr="003231B3" w:rsidRDefault="007001E8">
          <w:pPr>
            <w:pStyle w:val="Footer"/>
            <w:jc w:val="center"/>
            <w:rPr>
              <w:rFonts w:ascii="Comic Sans MS" w:hAnsi="Comic Sans MS"/>
              <w:b/>
              <w:sz w:val="24"/>
            </w:rPr>
          </w:pPr>
          <w:r>
            <w:rPr>
              <w:rFonts w:ascii="Comic Sans MS" w:hAnsi="Comic Sans MS"/>
              <w:b/>
              <w:sz w:val="32"/>
            </w:rPr>
            <w:t>Let Your Light Shine</w:t>
          </w:r>
        </w:p>
      </w:tc>
    </w:tr>
    <w:tr w:rsidR="007D2BE8" w14:paraId="0F18372B" w14:textId="77777777" w:rsidTr="00F3631C">
      <w:trPr>
        <w:trHeight w:val="932"/>
        <w:jc w:val="center"/>
      </w:trPr>
      <w:tc>
        <w:tcPr>
          <w:tcW w:w="1562" w:type="dxa"/>
          <w:shd w:val="clear" w:color="auto" w:fill="FFFFFF"/>
          <w:vAlign w:val="center"/>
        </w:tcPr>
        <w:p w14:paraId="55C8CEC0" w14:textId="77777777" w:rsidR="007D2BE8" w:rsidRPr="0018469D" w:rsidRDefault="007D2BE8" w:rsidP="00F3631C">
          <w:pPr>
            <w:pStyle w:val="Footer"/>
            <w:rPr>
              <w:b/>
            </w:rPr>
          </w:pPr>
        </w:p>
      </w:tc>
      <w:tc>
        <w:tcPr>
          <w:tcW w:w="1733" w:type="dxa"/>
          <w:shd w:val="clear" w:color="auto" w:fill="FFFFFF"/>
          <w:vAlign w:val="center"/>
        </w:tcPr>
        <w:p w14:paraId="13B08E52" w14:textId="77777777" w:rsidR="007D2BE8" w:rsidRDefault="001B241E">
          <w:pPr>
            <w:pStyle w:val="Footer"/>
            <w:jc w:val="center"/>
          </w:pPr>
          <w:r w:rsidRPr="00A8102A">
            <w:rPr>
              <w:rFonts w:ascii="Calibri" w:hAnsi="Calibri" w:cs="Calibri"/>
              <w:noProof/>
              <w:color w:val="auto"/>
              <w:sz w:val="32"/>
              <w:szCs w:val="32"/>
            </w:rPr>
            <w:drawing>
              <wp:inline distT="0" distB="0" distL="0" distR="0" wp14:anchorId="058A43B9" wp14:editId="2454CFAC">
                <wp:extent cx="825500" cy="825500"/>
                <wp:effectExtent l="0" t="0" r="0" b="0"/>
                <wp:docPr id="7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9" w:type="dxa"/>
          <w:shd w:val="clear" w:color="auto" w:fill="FFFFFF"/>
          <w:vAlign w:val="center"/>
        </w:tcPr>
        <w:p w14:paraId="775088D9" w14:textId="77777777" w:rsidR="007D2BE8" w:rsidRDefault="001B241E">
          <w:pPr>
            <w:pStyle w:val="Footer"/>
            <w:jc w:val="center"/>
          </w:pPr>
          <w:r w:rsidRPr="00A8102A">
            <w:rPr>
              <w:noProof/>
            </w:rPr>
            <w:drawing>
              <wp:inline distT="0" distB="0" distL="0" distR="0" wp14:anchorId="64AFCD8D" wp14:editId="476D92C8">
                <wp:extent cx="850900" cy="850900"/>
                <wp:effectExtent l="0" t="0" r="0" b="0"/>
                <wp:docPr id="6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shd w:val="clear" w:color="auto" w:fill="FFFFFF"/>
          <w:vAlign w:val="center"/>
        </w:tcPr>
        <w:p w14:paraId="679EDB59" w14:textId="77777777" w:rsidR="007D2BE8" w:rsidRDefault="00764A18">
          <w:pPr>
            <w:pStyle w:val="Footer"/>
            <w:jc w:val="cent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"https://www.eco-schools.org.uk/wp-content/uploads/2018/08/ecoschools.png" \* MERGEFORMATINET </w:instrText>
          </w:r>
          <w:r>
            <w:rPr>
              <w:noProof/>
            </w:rPr>
            <w:fldChar w:fldCharType="separate"/>
          </w:r>
          <w:r w:rsidR="00B25B35">
            <w:rPr>
              <w:noProof/>
            </w:rPr>
            <w:fldChar w:fldCharType="begin"/>
          </w:r>
          <w:r w:rsidR="00B25B35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B25B35">
            <w:rPr>
              <w:noProof/>
            </w:rPr>
            <w:fldChar w:fldCharType="separate"/>
          </w:r>
          <w:r w:rsidR="00912EE6">
            <w:rPr>
              <w:noProof/>
            </w:rPr>
            <w:fldChar w:fldCharType="begin"/>
          </w:r>
          <w:r w:rsidR="00912EE6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912EE6">
            <w:rPr>
              <w:noProof/>
            </w:rPr>
            <w:fldChar w:fldCharType="separate"/>
          </w:r>
          <w:r w:rsidR="00114153">
            <w:rPr>
              <w:noProof/>
            </w:rPr>
            <w:fldChar w:fldCharType="begin"/>
          </w:r>
          <w:r w:rsidR="00114153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114153">
            <w:rPr>
              <w:noProof/>
            </w:rPr>
            <w:fldChar w:fldCharType="separate"/>
          </w:r>
          <w:r w:rsidR="00114153">
            <w:rPr>
              <w:noProof/>
            </w:rPr>
            <w:fldChar w:fldCharType="begin"/>
          </w:r>
          <w:r w:rsidR="00114153">
            <w:rPr>
              <w:noProof/>
            </w:rPr>
            <w:instrText xml:space="preserve"> INCLUDEPICTURE  "https://www.eco-schools.org.uk/wp-content/uploads/2018/08/ecoschools.png" \* MERGEFORMATINET </w:instrText>
          </w:r>
          <w:r w:rsidR="00114153">
            <w:rPr>
              <w:noProof/>
            </w:rPr>
            <w:fldChar w:fldCharType="separate"/>
          </w:r>
          <w:r w:rsidR="007C3DC2">
            <w:rPr>
              <w:noProof/>
            </w:rPr>
            <w:fldChar w:fldCharType="begin"/>
          </w:r>
          <w:r w:rsidR="007C3DC2">
            <w:rPr>
              <w:noProof/>
            </w:rPr>
            <w:instrText xml:space="preserve"> </w:instrText>
          </w:r>
          <w:r w:rsidR="007C3DC2">
            <w:rPr>
              <w:noProof/>
            </w:rPr>
            <w:instrText>INCLUDEPICTURE  "https://www.eco-schools.org.uk/wp-content/uploads/2018/08/ecoschools.png" \* MERGEFORMATINET</w:instrText>
          </w:r>
          <w:r w:rsidR="007C3DC2">
            <w:rPr>
              <w:noProof/>
            </w:rPr>
            <w:instrText xml:space="preserve"> </w:instrText>
          </w:r>
          <w:r w:rsidR="007C3DC2">
            <w:rPr>
              <w:noProof/>
            </w:rPr>
            <w:fldChar w:fldCharType="separate"/>
          </w:r>
          <w:r w:rsidR="00A774AB">
            <w:rPr>
              <w:noProof/>
            </w:rPr>
            <w:pict w14:anchorId="7F27FB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Image result for eco schools award" style="width:74.25pt;height:1in;mso-position-vertical:top">
                <v:imagedata r:id="rId3" r:href="rId4"/>
              </v:shape>
            </w:pict>
          </w:r>
          <w:r w:rsidR="007C3DC2">
            <w:rPr>
              <w:noProof/>
            </w:rPr>
            <w:fldChar w:fldCharType="end"/>
          </w:r>
          <w:r w:rsidR="00114153">
            <w:rPr>
              <w:noProof/>
            </w:rPr>
            <w:fldChar w:fldCharType="end"/>
          </w:r>
          <w:r w:rsidR="00114153">
            <w:rPr>
              <w:noProof/>
            </w:rPr>
            <w:fldChar w:fldCharType="end"/>
          </w:r>
          <w:r w:rsidR="00912EE6">
            <w:rPr>
              <w:noProof/>
            </w:rPr>
            <w:fldChar w:fldCharType="end"/>
          </w:r>
          <w:r w:rsidR="00B25B35">
            <w:rPr>
              <w:noProof/>
            </w:rPr>
            <w:fldChar w:fldCharType="end"/>
          </w:r>
          <w:r>
            <w:rPr>
              <w:noProof/>
            </w:rPr>
            <w:fldChar w:fldCharType="end"/>
          </w:r>
        </w:p>
      </w:tc>
      <w:tc>
        <w:tcPr>
          <w:tcW w:w="1596" w:type="dxa"/>
          <w:shd w:val="clear" w:color="auto" w:fill="FFFFFF"/>
          <w:vAlign w:val="center"/>
        </w:tcPr>
        <w:p w14:paraId="5451E289" w14:textId="77777777" w:rsidR="007D2BE8" w:rsidRDefault="001B241E">
          <w:pPr>
            <w:pStyle w:val="Footer"/>
            <w:jc w:val="center"/>
          </w:pPr>
          <w:r>
            <w:rPr>
              <w:b/>
              <w:noProof/>
            </w:rPr>
            <w:drawing>
              <wp:inline distT="0" distB="0" distL="0" distR="0" wp14:anchorId="6F65730B" wp14:editId="21FB6D0D">
                <wp:extent cx="635000" cy="812800"/>
                <wp:effectExtent l="0" t="0" r="0" b="0"/>
                <wp:docPr id="4" name="Pictur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shd w:val="clear" w:color="auto" w:fill="FFFFFF"/>
        </w:tcPr>
        <w:p w14:paraId="646C8F9D" w14:textId="77777777" w:rsidR="007D2BE8" w:rsidRDefault="00764A18" w:rsidP="00F3631C">
          <w:pPr>
            <w:pStyle w:val="Foot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INCLUDEPICTURE  "https://flushdyke.co.uk/wp-content/uploads/2019/06/Ofsted-Logo-1.png" \* MERGEFORMATINET </w:instrText>
          </w:r>
          <w:r>
            <w:rPr>
              <w:noProof/>
            </w:rPr>
            <w:fldChar w:fldCharType="separate"/>
          </w:r>
          <w:r w:rsidR="00B25B35">
            <w:rPr>
              <w:noProof/>
            </w:rPr>
            <w:fldChar w:fldCharType="begin"/>
          </w:r>
          <w:r w:rsidR="00B25B35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B25B35">
            <w:rPr>
              <w:noProof/>
            </w:rPr>
            <w:fldChar w:fldCharType="separate"/>
          </w:r>
          <w:r w:rsidR="00912EE6">
            <w:rPr>
              <w:noProof/>
            </w:rPr>
            <w:fldChar w:fldCharType="begin"/>
          </w:r>
          <w:r w:rsidR="00912EE6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912EE6">
            <w:rPr>
              <w:noProof/>
            </w:rPr>
            <w:fldChar w:fldCharType="separate"/>
          </w:r>
          <w:r w:rsidR="00114153">
            <w:rPr>
              <w:noProof/>
            </w:rPr>
            <w:fldChar w:fldCharType="begin"/>
          </w:r>
          <w:r w:rsidR="00114153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114153">
            <w:rPr>
              <w:noProof/>
            </w:rPr>
            <w:fldChar w:fldCharType="separate"/>
          </w:r>
          <w:r w:rsidR="00114153">
            <w:rPr>
              <w:noProof/>
            </w:rPr>
            <w:fldChar w:fldCharType="begin"/>
          </w:r>
          <w:r w:rsidR="00114153">
            <w:rPr>
              <w:noProof/>
            </w:rPr>
            <w:instrText xml:space="preserve"> INCLUDEPICTURE  "https://flushdyke.co.uk/wp-content/uploads/2019/06/Ofsted-Logo-1.png" \* MERGEFORMATINET </w:instrText>
          </w:r>
          <w:r w:rsidR="00114153">
            <w:rPr>
              <w:noProof/>
            </w:rPr>
            <w:fldChar w:fldCharType="separate"/>
          </w:r>
          <w:r w:rsidR="007C3DC2">
            <w:rPr>
              <w:noProof/>
            </w:rPr>
            <w:fldChar w:fldCharType="begin"/>
          </w:r>
          <w:r w:rsidR="007C3DC2">
            <w:rPr>
              <w:noProof/>
            </w:rPr>
            <w:instrText xml:space="preserve"> </w:instrText>
          </w:r>
          <w:r w:rsidR="007C3DC2">
            <w:rPr>
              <w:noProof/>
            </w:rPr>
            <w:instrText>INCLUDEPICTURE  "https://flushdyke.co.uk/wp-content/uplo</w:instrText>
          </w:r>
          <w:r w:rsidR="007C3DC2">
            <w:rPr>
              <w:noProof/>
            </w:rPr>
            <w:instrText>ads/2019/06/Ofsted-Logo-1.png" \* MERGEFORMATINET</w:instrText>
          </w:r>
          <w:r w:rsidR="007C3DC2">
            <w:rPr>
              <w:noProof/>
            </w:rPr>
            <w:instrText xml:space="preserve"> </w:instrText>
          </w:r>
          <w:r w:rsidR="007C3DC2">
            <w:rPr>
              <w:noProof/>
            </w:rPr>
            <w:fldChar w:fldCharType="separate"/>
          </w:r>
          <w:r w:rsidR="00A774AB">
            <w:rPr>
              <w:noProof/>
            </w:rPr>
            <w:pict w14:anchorId="1AFE91B7">
              <v:shape id="_x0000_i1026" type="#_x0000_t75" style="width:71.25pt;height:71.25pt" o:allowoverlap="f">
                <v:imagedata r:id="rId6" r:href="rId7"/>
              </v:shape>
            </w:pict>
          </w:r>
          <w:r w:rsidR="007C3DC2">
            <w:rPr>
              <w:noProof/>
            </w:rPr>
            <w:fldChar w:fldCharType="end"/>
          </w:r>
          <w:r w:rsidR="00114153">
            <w:rPr>
              <w:noProof/>
            </w:rPr>
            <w:fldChar w:fldCharType="end"/>
          </w:r>
          <w:r w:rsidR="00114153">
            <w:rPr>
              <w:noProof/>
            </w:rPr>
            <w:fldChar w:fldCharType="end"/>
          </w:r>
          <w:r w:rsidR="00912EE6">
            <w:rPr>
              <w:noProof/>
            </w:rPr>
            <w:fldChar w:fldCharType="end"/>
          </w:r>
          <w:r w:rsidR="00B25B35">
            <w:rPr>
              <w:noProof/>
            </w:rPr>
            <w:fldChar w:fldCharType="end"/>
          </w:r>
          <w:r>
            <w:rPr>
              <w:noProof/>
            </w:rPr>
            <w:fldChar w:fldCharType="end"/>
          </w:r>
        </w:p>
      </w:tc>
      <w:tc>
        <w:tcPr>
          <w:tcW w:w="1774" w:type="dxa"/>
          <w:shd w:val="clear" w:color="auto" w:fill="FFFFFF"/>
        </w:tcPr>
        <w:p w14:paraId="33CE5ED1" w14:textId="77777777" w:rsidR="007D2BE8" w:rsidRPr="00F3631C" w:rsidRDefault="007D2BE8">
          <w:pPr>
            <w:pStyle w:val="Footer"/>
            <w:jc w:val="center"/>
          </w:pPr>
        </w:p>
      </w:tc>
    </w:tr>
  </w:tbl>
  <w:p w14:paraId="2F092BC9" w14:textId="77777777" w:rsidR="007D2BE8" w:rsidRDefault="007D2B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E62C9" w14:textId="77777777" w:rsidR="007C3DC2" w:rsidRDefault="007C3DC2">
      <w:r>
        <w:separator/>
      </w:r>
    </w:p>
  </w:footnote>
  <w:footnote w:type="continuationSeparator" w:id="0">
    <w:p w14:paraId="590EF2CD" w14:textId="77777777" w:rsidR="007C3DC2" w:rsidRDefault="007C3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B278E"/>
    <w:multiLevelType w:val="multilevel"/>
    <w:tmpl w:val="7BAE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277E7"/>
    <w:multiLevelType w:val="multilevel"/>
    <w:tmpl w:val="590E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F7C8A"/>
    <w:multiLevelType w:val="hybridMultilevel"/>
    <w:tmpl w:val="28B637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50183"/>
    <w:multiLevelType w:val="hybridMultilevel"/>
    <w:tmpl w:val="68F29260"/>
    <w:lvl w:ilvl="0" w:tplc="080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4" w15:restartNumberingAfterBreak="0">
    <w:nsid w:val="2117300E"/>
    <w:multiLevelType w:val="multilevel"/>
    <w:tmpl w:val="8B107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B0042"/>
    <w:multiLevelType w:val="hybridMultilevel"/>
    <w:tmpl w:val="1B5E32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532E4"/>
    <w:multiLevelType w:val="hybridMultilevel"/>
    <w:tmpl w:val="44920D1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5673B"/>
    <w:multiLevelType w:val="hybridMultilevel"/>
    <w:tmpl w:val="36FCE9C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B2F13"/>
    <w:multiLevelType w:val="multilevel"/>
    <w:tmpl w:val="3EDC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66AE4"/>
    <w:multiLevelType w:val="hybridMultilevel"/>
    <w:tmpl w:val="E65CE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41660"/>
    <w:multiLevelType w:val="hybridMultilevel"/>
    <w:tmpl w:val="443282EA"/>
    <w:lvl w:ilvl="0" w:tplc="08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CB17E57"/>
    <w:multiLevelType w:val="hybridMultilevel"/>
    <w:tmpl w:val="3AA089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97E77"/>
    <w:multiLevelType w:val="hybridMultilevel"/>
    <w:tmpl w:val="18829F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D56C9"/>
    <w:multiLevelType w:val="hybridMultilevel"/>
    <w:tmpl w:val="5FD283DC"/>
    <w:lvl w:ilvl="0" w:tplc="1D9AD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C2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CF1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21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E0C8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9AF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66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45D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428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12"/>
  </w:num>
  <w:num w:numId="5">
    <w:abstractNumId w:val="11"/>
  </w:num>
  <w:num w:numId="6">
    <w:abstractNumId w:val="8"/>
  </w:num>
  <w:num w:numId="7">
    <w:abstractNumId w:val="5"/>
  </w:num>
  <w:num w:numId="8">
    <w:abstractNumId w:val="2"/>
  </w:num>
  <w:num w:numId="9">
    <w:abstractNumId w:val="10"/>
  </w:num>
  <w:num w:numId="10">
    <w:abstractNumId w:val="14"/>
  </w:num>
  <w:num w:numId="11">
    <w:abstractNumId w:val="7"/>
  </w:num>
  <w:num w:numId="12">
    <w:abstractNumId w:val="9"/>
  </w:num>
  <w:num w:numId="13">
    <w:abstractNumId w:val="1"/>
  </w:num>
  <w:num w:numId="14">
    <w:abstractNumId w:val="4"/>
  </w:num>
  <w:num w:numId="15">
    <w:abstractNumId w:val="0"/>
  </w:num>
  <w:num w:numId="16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ED0"/>
    <w:rsid w:val="00001116"/>
    <w:rsid w:val="0001271C"/>
    <w:rsid w:val="00016A1C"/>
    <w:rsid w:val="0004180B"/>
    <w:rsid w:val="00045C03"/>
    <w:rsid w:val="00057B19"/>
    <w:rsid w:val="0006546C"/>
    <w:rsid w:val="00065F1A"/>
    <w:rsid w:val="00071DF4"/>
    <w:rsid w:val="00073CCF"/>
    <w:rsid w:val="00077E31"/>
    <w:rsid w:val="00090A41"/>
    <w:rsid w:val="00090FF1"/>
    <w:rsid w:val="000948BF"/>
    <w:rsid w:val="000A1EEE"/>
    <w:rsid w:val="000A4D9D"/>
    <w:rsid w:val="000A56F0"/>
    <w:rsid w:val="000A7869"/>
    <w:rsid w:val="000B20F5"/>
    <w:rsid w:val="000D2248"/>
    <w:rsid w:val="000D5833"/>
    <w:rsid w:val="000D6325"/>
    <w:rsid w:val="000E4F37"/>
    <w:rsid w:val="000E5A7F"/>
    <w:rsid w:val="00105489"/>
    <w:rsid w:val="00106A91"/>
    <w:rsid w:val="001076B8"/>
    <w:rsid w:val="00114153"/>
    <w:rsid w:val="00120179"/>
    <w:rsid w:val="001243A6"/>
    <w:rsid w:val="00130460"/>
    <w:rsid w:val="001377EA"/>
    <w:rsid w:val="00137F53"/>
    <w:rsid w:val="001465B2"/>
    <w:rsid w:val="001466D7"/>
    <w:rsid w:val="001469BE"/>
    <w:rsid w:val="001513AF"/>
    <w:rsid w:val="00151FA9"/>
    <w:rsid w:val="00156F8D"/>
    <w:rsid w:val="00157B2D"/>
    <w:rsid w:val="001768B8"/>
    <w:rsid w:val="0018469D"/>
    <w:rsid w:val="00186E83"/>
    <w:rsid w:val="00187CBF"/>
    <w:rsid w:val="001925F8"/>
    <w:rsid w:val="00196544"/>
    <w:rsid w:val="001A1241"/>
    <w:rsid w:val="001A2F16"/>
    <w:rsid w:val="001A4D97"/>
    <w:rsid w:val="001B241E"/>
    <w:rsid w:val="001B68F8"/>
    <w:rsid w:val="001C0650"/>
    <w:rsid w:val="001C650E"/>
    <w:rsid w:val="001D0A73"/>
    <w:rsid w:val="001D11E7"/>
    <w:rsid w:val="001D49FF"/>
    <w:rsid w:val="001E07CA"/>
    <w:rsid w:val="001E4AB4"/>
    <w:rsid w:val="001F0D77"/>
    <w:rsid w:val="001F559A"/>
    <w:rsid w:val="002013BC"/>
    <w:rsid w:val="002020D1"/>
    <w:rsid w:val="00261F63"/>
    <w:rsid w:val="002630B3"/>
    <w:rsid w:val="00272341"/>
    <w:rsid w:val="00274916"/>
    <w:rsid w:val="00282E31"/>
    <w:rsid w:val="002875E7"/>
    <w:rsid w:val="002A001A"/>
    <w:rsid w:val="002B11C9"/>
    <w:rsid w:val="002B3958"/>
    <w:rsid w:val="002B424F"/>
    <w:rsid w:val="002B5BE8"/>
    <w:rsid w:val="002C6349"/>
    <w:rsid w:val="002C7449"/>
    <w:rsid w:val="002E57BF"/>
    <w:rsid w:val="00305B2C"/>
    <w:rsid w:val="00322A16"/>
    <w:rsid w:val="003231B3"/>
    <w:rsid w:val="003235A5"/>
    <w:rsid w:val="003246A4"/>
    <w:rsid w:val="003359E2"/>
    <w:rsid w:val="003406E2"/>
    <w:rsid w:val="003430E1"/>
    <w:rsid w:val="00346673"/>
    <w:rsid w:val="003514D9"/>
    <w:rsid w:val="003552CB"/>
    <w:rsid w:val="00362A6A"/>
    <w:rsid w:val="00363458"/>
    <w:rsid w:val="00370FD9"/>
    <w:rsid w:val="00372EAC"/>
    <w:rsid w:val="00373991"/>
    <w:rsid w:val="003837A5"/>
    <w:rsid w:val="0039758A"/>
    <w:rsid w:val="00397ABC"/>
    <w:rsid w:val="003B45FC"/>
    <w:rsid w:val="003C3042"/>
    <w:rsid w:val="003D3D3F"/>
    <w:rsid w:val="003E14B9"/>
    <w:rsid w:val="003E2F90"/>
    <w:rsid w:val="003E6970"/>
    <w:rsid w:val="003F1076"/>
    <w:rsid w:val="003F25CC"/>
    <w:rsid w:val="0040080D"/>
    <w:rsid w:val="00401F6B"/>
    <w:rsid w:val="00411746"/>
    <w:rsid w:val="004150D3"/>
    <w:rsid w:val="00423694"/>
    <w:rsid w:val="00423B03"/>
    <w:rsid w:val="004409A3"/>
    <w:rsid w:val="004415CB"/>
    <w:rsid w:val="004417D4"/>
    <w:rsid w:val="004432B5"/>
    <w:rsid w:val="00445C00"/>
    <w:rsid w:val="004741E3"/>
    <w:rsid w:val="004753B5"/>
    <w:rsid w:val="00483E0C"/>
    <w:rsid w:val="00484193"/>
    <w:rsid w:val="00487E0F"/>
    <w:rsid w:val="00493C6B"/>
    <w:rsid w:val="004A01C4"/>
    <w:rsid w:val="004A3D5C"/>
    <w:rsid w:val="004B2326"/>
    <w:rsid w:val="004D05FE"/>
    <w:rsid w:val="004D57BF"/>
    <w:rsid w:val="004D7071"/>
    <w:rsid w:val="005006C7"/>
    <w:rsid w:val="0050232C"/>
    <w:rsid w:val="00502FF8"/>
    <w:rsid w:val="005179E8"/>
    <w:rsid w:val="00524D01"/>
    <w:rsid w:val="0053562D"/>
    <w:rsid w:val="005360E9"/>
    <w:rsid w:val="00536220"/>
    <w:rsid w:val="00537E66"/>
    <w:rsid w:val="00541AD7"/>
    <w:rsid w:val="00546327"/>
    <w:rsid w:val="00554790"/>
    <w:rsid w:val="005606B4"/>
    <w:rsid w:val="005616AA"/>
    <w:rsid w:val="00566E55"/>
    <w:rsid w:val="00573CF2"/>
    <w:rsid w:val="00581E1D"/>
    <w:rsid w:val="00594572"/>
    <w:rsid w:val="00597668"/>
    <w:rsid w:val="005B17F8"/>
    <w:rsid w:val="005B55C6"/>
    <w:rsid w:val="005E0618"/>
    <w:rsid w:val="005E3507"/>
    <w:rsid w:val="005E3524"/>
    <w:rsid w:val="005E3AE2"/>
    <w:rsid w:val="005F0B37"/>
    <w:rsid w:val="00613ED8"/>
    <w:rsid w:val="00620E07"/>
    <w:rsid w:val="00621154"/>
    <w:rsid w:val="00621C9A"/>
    <w:rsid w:val="0062602C"/>
    <w:rsid w:val="00626449"/>
    <w:rsid w:val="00631E5E"/>
    <w:rsid w:val="00633DC8"/>
    <w:rsid w:val="00643D9D"/>
    <w:rsid w:val="0064415D"/>
    <w:rsid w:val="006449BD"/>
    <w:rsid w:val="006529D7"/>
    <w:rsid w:val="00656924"/>
    <w:rsid w:val="00660C85"/>
    <w:rsid w:val="0066407C"/>
    <w:rsid w:val="006668D4"/>
    <w:rsid w:val="00667AB9"/>
    <w:rsid w:val="0067158F"/>
    <w:rsid w:val="00676EA9"/>
    <w:rsid w:val="00681B74"/>
    <w:rsid w:val="00682196"/>
    <w:rsid w:val="006B523B"/>
    <w:rsid w:val="006C70D3"/>
    <w:rsid w:val="006E2871"/>
    <w:rsid w:val="006E4442"/>
    <w:rsid w:val="006F3B63"/>
    <w:rsid w:val="007001E8"/>
    <w:rsid w:val="007154E3"/>
    <w:rsid w:val="007155FA"/>
    <w:rsid w:val="00731639"/>
    <w:rsid w:val="0073528E"/>
    <w:rsid w:val="00744648"/>
    <w:rsid w:val="00746F37"/>
    <w:rsid w:val="00750160"/>
    <w:rsid w:val="0076008D"/>
    <w:rsid w:val="00761F4E"/>
    <w:rsid w:val="007642D0"/>
    <w:rsid w:val="00764A18"/>
    <w:rsid w:val="007747C6"/>
    <w:rsid w:val="00774983"/>
    <w:rsid w:val="0078519C"/>
    <w:rsid w:val="007946FE"/>
    <w:rsid w:val="007A18D1"/>
    <w:rsid w:val="007A5013"/>
    <w:rsid w:val="007A53DB"/>
    <w:rsid w:val="007B3A94"/>
    <w:rsid w:val="007B4A57"/>
    <w:rsid w:val="007C1FFF"/>
    <w:rsid w:val="007C3248"/>
    <w:rsid w:val="007C3DC2"/>
    <w:rsid w:val="007D18AB"/>
    <w:rsid w:val="007D2BE8"/>
    <w:rsid w:val="007E1C44"/>
    <w:rsid w:val="007E779D"/>
    <w:rsid w:val="00802B11"/>
    <w:rsid w:val="00817B95"/>
    <w:rsid w:val="00821323"/>
    <w:rsid w:val="008218C8"/>
    <w:rsid w:val="00823682"/>
    <w:rsid w:val="00825845"/>
    <w:rsid w:val="00831171"/>
    <w:rsid w:val="00834E22"/>
    <w:rsid w:val="008575B4"/>
    <w:rsid w:val="008618E8"/>
    <w:rsid w:val="00865C64"/>
    <w:rsid w:val="00871180"/>
    <w:rsid w:val="008716C1"/>
    <w:rsid w:val="008723E4"/>
    <w:rsid w:val="00874D4E"/>
    <w:rsid w:val="00884FA8"/>
    <w:rsid w:val="008A7F94"/>
    <w:rsid w:val="008B1D1B"/>
    <w:rsid w:val="008B57D2"/>
    <w:rsid w:val="008D000E"/>
    <w:rsid w:val="008E1136"/>
    <w:rsid w:val="008E64E8"/>
    <w:rsid w:val="008F3824"/>
    <w:rsid w:val="00906475"/>
    <w:rsid w:val="00912EE6"/>
    <w:rsid w:val="00934800"/>
    <w:rsid w:val="009404A5"/>
    <w:rsid w:val="00944721"/>
    <w:rsid w:val="0095009E"/>
    <w:rsid w:val="00955FC8"/>
    <w:rsid w:val="00957BA4"/>
    <w:rsid w:val="00967717"/>
    <w:rsid w:val="009712B8"/>
    <w:rsid w:val="009841CE"/>
    <w:rsid w:val="0099597A"/>
    <w:rsid w:val="009A0727"/>
    <w:rsid w:val="009B0BCA"/>
    <w:rsid w:val="009B0FD5"/>
    <w:rsid w:val="009B27E1"/>
    <w:rsid w:val="009B3229"/>
    <w:rsid w:val="009B6166"/>
    <w:rsid w:val="009C4B2E"/>
    <w:rsid w:val="009D30F8"/>
    <w:rsid w:val="009D4CBA"/>
    <w:rsid w:val="00A04F61"/>
    <w:rsid w:val="00A133AD"/>
    <w:rsid w:val="00A13554"/>
    <w:rsid w:val="00A13732"/>
    <w:rsid w:val="00A1456B"/>
    <w:rsid w:val="00A200FA"/>
    <w:rsid w:val="00A32630"/>
    <w:rsid w:val="00A32873"/>
    <w:rsid w:val="00A40E4F"/>
    <w:rsid w:val="00A435C6"/>
    <w:rsid w:val="00A44311"/>
    <w:rsid w:val="00A46640"/>
    <w:rsid w:val="00A471CD"/>
    <w:rsid w:val="00A475AD"/>
    <w:rsid w:val="00A50433"/>
    <w:rsid w:val="00A555C1"/>
    <w:rsid w:val="00A66DA4"/>
    <w:rsid w:val="00A67C32"/>
    <w:rsid w:val="00A75027"/>
    <w:rsid w:val="00A774AB"/>
    <w:rsid w:val="00A8102A"/>
    <w:rsid w:val="00A83CD7"/>
    <w:rsid w:val="00A871FD"/>
    <w:rsid w:val="00AA1881"/>
    <w:rsid w:val="00AA1C93"/>
    <w:rsid w:val="00AA383F"/>
    <w:rsid w:val="00AA44C2"/>
    <w:rsid w:val="00AB2514"/>
    <w:rsid w:val="00AB504B"/>
    <w:rsid w:val="00AC0BDD"/>
    <w:rsid w:val="00AC1B1D"/>
    <w:rsid w:val="00AC4F21"/>
    <w:rsid w:val="00AC57AA"/>
    <w:rsid w:val="00AE24A7"/>
    <w:rsid w:val="00AF42F6"/>
    <w:rsid w:val="00B04369"/>
    <w:rsid w:val="00B1015C"/>
    <w:rsid w:val="00B25B35"/>
    <w:rsid w:val="00B36AD0"/>
    <w:rsid w:val="00B422D5"/>
    <w:rsid w:val="00B42AAC"/>
    <w:rsid w:val="00B4576C"/>
    <w:rsid w:val="00B50AE7"/>
    <w:rsid w:val="00B64931"/>
    <w:rsid w:val="00B653BA"/>
    <w:rsid w:val="00B6632A"/>
    <w:rsid w:val="00B66C0B"/>
    <w:rsid w:val="00B74377"/>
    <w:rsid w:val="00B7462A"/>
    <w:rsid w:val="00B84158"/>
    <w:rsid w:val="00B86C21"/>
    <w:rsid w:val="00B9288F"/>
    <w:rsid w:val="00B92D46"/>
    <w:rsid w:val="00B9407C"/>
    <w:rsid w:val="00B9734D"/>
    <w:rsid w:val="00B97745"/>
    <w:rsid w:val="00BA57C9"/>
    <w:rsid w:val="00BC5D3B"/>
    <w:rsid w:val="00BD5EE2"/>
    <w:rsid w:val="00BE3E71"/>
    <w:rsid w:val="00BF0E41"/>
    <w:rsid w:val="00C15212"/>
    <w:rsid w:val="00C27F38"/>
    <w:rsid w:val="00C307E5"/>
    <w:rsid w:val="00C415D4"/>
    <w:rsid w:val="00C4510A"/>
    <w:rsid w:val="00C47267"/>
    <w:rsid w:val="00C571DB"/>
    <w:rsid w:val="00C62ED0"/>
    <w:rsid w:val="00C65AF3"/>
    <w:rsid w:val="00C65EE6"/>
    <w:rsid w:val="00C66F4A"/>
    <w:rsid w:val="00CA479D"/>
    <w:rsid w:val="00CA7ADE"/>
    <w:rsid w:val="00CB2AB5"/>
    <w:rsid w:val="00CC1336"/>
    <w:rsid w:val="00CC29C1"/>
    <w:rsid w:val="00CC33B4"/>
    <w:rsid w:val="00CD29C9"/>
    <w:rsid w:val="00CD2F30"/>
    <w:rsid w:val="00CD54D4"/>
    <w:rsid w:val="00CE3DB4"/>
    <w:rsid w:val="00CE6CBA"/>
    <w:rsid w:val="00D00525"/>
    <w:rsid w:val="00D01504"/>
    <w:rsid w:val="00D01D19"/>
    <w:rsid w:val="00D1722F"/>
    <w:rsid w:val="00D17D6D"/>
    <w:rsid w:val="00D35A63"/>
    <w:rsid w:val="00D35CA9"/>
    <w:rsid w:val="00D36590"/>
    <w:rsid w:val="00D401D2"/>
    <w:rsid w:val="00D40BD6"/>
    <w:rsid w:val="00D5515F"/>
    <w:rsid w:val="00D56F9E"/>
    <w:rsid w:val="00D636FF"/>
    <w:rsid w:val="00D64F84"/>
    <w:rsid w:val="00D65EF5"/>
    <w:rsid w:val="00D73CE3"/>
    <w:rsid w:val="00D86772"/>
    <w:rsid w:val="00DA0D2F"/>
    <w:rsid w:val="00DA772B"/>
    <w:rsid w:val="00DB00BB"/>
    <w:rsid w:val="00DB0FA7"/>
    <w:rsid w:val="00DB5F8E"/>
    <w:rsid w:val="00DB7C2F"/>
    <w:rsid w:val="00DC53E9"/>
    <w:rsid w:val="00DE7B39"/>
    <w:rsid w:val="00DF0CD8"/>
    <w:rsid w:val="00DF4BBD"/>
    <w:rsid w:val="00DF63EA"/>
    <w:rsid w:val="00E07125"/>
    <w:rsid w:val="00E120E6"/>
    <w:rsid w:val="00E15826"/>
    <w:rsid w:val="00E17B24"/>
    <w:rsid w:val="00E230B1"/>
    <w:rsid w:val="00E46FC1"/>
    <w:rsid w:val="00E61AB4"/>
    <w:rsid w:val="00E62E07"/>
    <w:rsid w:val="00E778C6"/>
    <w:rsid w:val="00E80EE0"/>
    <w:rsid w:val="00E81067"/>
    <w:rsid w:val="00E948AA"/>
    <w:rsid w:val="00EA2967"/>
    <w:rsid w:val="00EA3B94"/>
    <w:rsid w:val="00EB7032"/>
    <w:rsid w:val="00EC7251"/>
    <w:rsid w:val="00ED65CD"/>
    <w:rsid w:val="00EE1068"/>
    <w:rsid w:val="00EE36CA"/>
    <w:rsid w:val="00EE55FF"/>
    <w:rsid w:val="00EF3A05"/>
    <w:rsid w:val="00F00F73"/>
    <w:rsid w:val="00F2195E"/>
    <w:rsid w:val="00F30AE0"/>
    <w:rsid w:val="00F32BAF"/>
    <w:rsid w:val="00F34BE7"/>
    <w:rsid w:val="00F3577F"/>
    <w:rsid w:val="00F3631C"/>
    <w:rsid w:val="00F42365"/>
    <w:rsid w:val="00F45111"/>
    <w:rsid w:val="00F50A4F"/>
    <w:rsid w:val="00F71669"/>
    <w:rsid w:val="00F73B07"/>
    <w:rsid w:val="00F755B8"/>
    <w:rsid w:val="00F82986"/>
    <w:rsid w:val="00F82A48"/>
    <w:rsid w:val="00F926F2"/>
    <w:rsid w:val="00F92DAD"/>
    <w:rsid w:val="00F93FA8"/>
    <w:rsid w:val="00F9661A"/>
    <w:rsid w:val="00F96E89"/>
    <w:rsid w:val="00F978A8"/>
    <w:rsid w:val="00F97AFE"/>
    <w:rsid w:val="00FA1C9F"/>
    <w:rsid w:val="00FA2640"/>
    <w:rsid w:val="00FB2F8E"/>
    <w:rsid w:val="00FC40CD"/>
    <w:rsid w:val="00FC5F69"/>
    <w:rsid w:val="00FE302E"/>
    <w:rsid w:val="00FF4083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6BDE61"/>
  <w15:chartTrackingRefBased/>
  <w15:docId w15:val="{6588AA22-F2D1-2145-A62C-B0A865E3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link w:val="Heading1Char"/>
    <w:uiPriority w:val="9"/>
    <w:qFormat/>
    <w:rsid w:val="0004180B"/>
    <w:pPr>
      <w:spacing w:before="100" w:beforeAutospacing="1" w:after="100" w:afterAutospacing="1"/>
      <w:outlineLvl w:val="0"/>
    </w:pPr>
    <w:rPr>
      <w:rFonts w:ascii="Calibri" w:hAnsi="Calibri" w:cs="Calibri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01D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155FA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955FC8"/>
    <w:rPr>
      <w:rFonts w:ascii="Comic Sans MS" w:hAnsi="Comic Sans MS"/>
      <w:sz w:val="22"/>
    </w:rPr>
  </w:style>
  <w:style w:type="character" w:customStyle="1" w:styleId="yshortcutscs4-visible">
    <w:name w:val="yshortcuts cs4-visible"/>
    <w:basedOn w:val="DefaultParagraphFont"/>
    <w:rsid w:val="00AA44C2"/>
  </w:style>
  <w:style w:type="table" w:styleId="TableGrid">
    <w:name w:val="Table Grid"/>
    <w:basedOn w:val="TableNormal"/>
    <w:uiPriority w:val="39"/>
    <w:rsid w:val="00967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D1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11E7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9C4B2E"/>
    <w:pPr>
      <w:spacing w:after="160" w:line="25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3F25CC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04180B"/>
    <w:rPr>
      <w:rFonts w:ascii="Calibri" w:hAnsi="Calibri" w:cs="Calibri"/>
      <w:b/>
      <w:bCs/>
      <w:kern w:val="36"/>
      <w:sz w:val="48"/>
      <w:szCs w:val="48"/>
    </w:rPr>
  </w:style>
  <w:style w:type="paragraph" w:styleId="NoSpacing">
    <w:name w:val="No Spacing"/>
    <w:basedOn w:val="Normal"/>
    <w:uiPriority w:val="1"/>
    <w:qFormat/>
    <w:rsid w:val="0004180B"/>
    <w:rPr>
      <w:rFonts w:ascii="Calibri" w:eastAsia="Calibri" w:hAnsi="Calibri" w:cs="Calibri"/>
      <w:color w:val="auto"/>
      <w:kern w:val="0"/>
      <w:sz w:val="22"/>
      <w:szCs w:val="22"/>
      <w:lang w:eastAsia="en-US"/>
    </w:rPr>
  </w:style>
  <w:style w:type="character" w:customStyle="1" w:styleId="Heading2Char">
    <w:name w:val="Heading 2 Char"/>
    <w:link w:val="Heading2"/>
    <w:semiHidden/>
    <w:rsid w:val="00D401D2"/>
    <w:rPr>
      <w:rFonts w:ascii="Calibri Light" w:eastAsia="Times New Roman" w:hAnsi="Calibri Light" w:cs="Times New Roman"/>
      <w:b/>
      <w:bCs/>
      <w:i/>
      <w:iCs/>
      <w:color w:val="000000"/>
      <w:kern w:val="28"/>
      <w:sz w:val="28"/>
      <w:szCs w:val="28"/>
    </w:rPr>
  </w:style>
  <w:style w:type="paragraph" w:styleId="NormalWeb">
    <w:name w:val="Normal (Web)"/>
    <w:basedOn w:val="Normal"/>
    <w:uiPriority w:val="99"/>
    <w:unhideWhenUsed/>
    <w:rsid w:val="004432B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aragraph">
    <w:name w:val="paragraph"/>
    <w:basedOn w:val="Normal"/>
    <w:rsid w:val="00B9288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normaltextrun">
    <w:name w:val="normaltextrun"/>
    <w:basedOn w:val="DefaultParagraphFont"/>
    <w:rsid w:val="00B9288F"/>
  </w:style>
  <w:style w:type="character" w:customStyle="1" w:styleId="eop">
    <w:name w:val="eop"/>
    <w:basedOn w:val="DefaultParagraphFont"/>
    <w:rsid w:val="00B92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0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2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7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hs.uk/conditions/coronavirus-covid-19/testing-for-coronavirus/nhs-test-and-trace-if-youve-been-in-contact-with-a-person-who-has-coronaviru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ntact.us@northtyneside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hs.uk/conditions/coronavirus-covid-19/testing-for-coronavirus/nhs-test-and-trace-if-youve-been-in-contact-with-a-person-who-has-coronaviru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https://flushdyke.co.uk/wp-content/uploads/2019/06/Ofsted-Logo-1.pn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https://www.eco-schools.org.uk/wp-content/uploads/2018/08/ecoschools.p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websstuff\Crookhill\awards\Crookhill%20Community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Crookhill Community Primary School</Template>
  <TotalTime>4</TotalTime>
  <Pages>1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3419</CharactersWithSpaces>
  <SharedDoc>false</SharedDoc>
  <HLinks>
    <vt:vector size="6" baseType="variant">
      <vt:variant>
        <vt:i4>1376350</vt:i4>
      </vt:variant>
      <vt:variant>
        <vt:i4>0</vt:i4>
      </vt:variant>
      <vt:variant>
        <vt:i4>0</vt:i4>
      </vt:variant>
      <vt:variant>
        <vt:i4>5</vt:i4>
      </vt:variant>
      <vt:variant>
        <vt:lpwstr>https://www.nhs.uk/conditions/coronavirus-covid-19/testing-for-coronavirus/nhs-test-and-trace-if-youve-been-in-contact-with-a-person-who-has-coronavirus/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cp:lastModifiedBy>Louise Bradford</cp:lastModifiedBy>
  <cp:revision>5</cp:revision>
  <cp:lastPrinted>2020-09-14T08:06:00Z</cp:lastPrinted>
  <dcterms:created xsi:type="dcterms:W3CDTF">2021-07-08T09:49:00Z</dcterms:created>
  <dcterms:modified xsi:type="dcterms:W3CDTF">2021-07-09T06:34:00Z</dcterms:modified>
</cp:coreProperties>
</file>