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10745A" w14:textId="4D68340E" w:rsidR="003E14B9" w:rsidRDefault="003E14B9" w:rsidP="00B6632A">
      <w:pPr>
        <w:rPr>
          <w:rFonts w:ascii="Comic Sans MS" w:hAnsi="Comic Sans MS" w:cs="Arial"/>
          <w:sz w:val="22"/>
          <w:szCs w:val="22"/>
        </w:rPr>
      </w:pPr>
    </w:p>
    <w:p w14:paraId="614C5AC3" w14:textId="521E3F91" w:rsidR="00AC1B1D" w:rsidRDefault="003B3C19" w:rsidP="00AC1B1D">
      <w:r>
        <w:rPr>
          <w:rFonts w:ascii="Comic Sans MS" w:hAnsi="Comic Sans MS"/>
          <w:noProof/>
          <w:color w:val="auto"/>
          <w:sz w:val="28"/>
          <w:szCs w:val="22"/>
        </w:rPr>
        <mc:AlternateContent>
          <mc:Choice Requires="wps">
            <w:drawing>
              <wp:anchor distT="0" distB="0" distL="114300" distR="114300" simplePos="0" relativeHeight="251658240" behindDoc="0" locked="0" layoutInCell="1" allowOverlap="1" wp14:anchorId="35806C8C" wp14:editId="2FCD386A">
                <wp:simplePos x="0" y="0"/>
                <wp:positionH relativeFrom="column">
                  <wp:posOffset>-53340</wp:posOffset>
                </wp:positionH>
                <wp:positionV relativeFrom="paragraph">
                  <wp:posOffset>2099945</wp:posOffset>
                </wp:positionV>
                <wp:extent cx="6838950" cy="0"/>
                <wp:effectExtent l="0" t="12700" r="19050" b="12700"/>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0" cy="0"/>
                        </a:xfrm>
                        <a:prstGeom prst="straightConnector1">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C0C1549" id="_x0000_t32" coordsize="21600,21600" o:spt="32" o:oned="t" path="m,l21600,21600e" filled="f">
                <v:path arrowok="t" fillok="f" o:connecttype="none"/>
                <o:lock v:ext="edit" shapetype="t"/>
              </v:shapetype>
              <v:shape id="AutoShape 18" o:spid="_x0000_s1026" type="#_x0000_t32" style="position:absolute;margin-left:-4.2pt;margin-top:165.35pt;width:53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" strokecolor="#0070c0" strokeweight="3pt">
                <v:shadow color="#1f3763" opacity=".5" offset="1pt"/>
                <o:lock v:ext="edit" shapetype="f"/>
              </v:shape>
            </w:pict>
          </mc:Fallback>
        </mc:AlternateContent>
      </w:r>
      <w:r w:rsidR="001B241E">
        <w:rPr>
          <w:noProof/>
        </w:rPr>
        <mc:AlternateContent>
          <mc:Choice Requires="wps">
            <w:drawing>
              <wp:anchor distT="0" distB="0" distL="114300" distR="114300" simplePos="0" relativeHeight="251656192" behindDoc="0" locked="0" layoutInCell="1" allowOverlap="1" wp14:anchorId="7C3DA182" wp14:editId="6369F73A">
                <wp:simplePos x="0" y="0"/>
                <wp:positionH relativeFrom="column">
                  <wp:posOffset>3638550</wp:posOffset>
                </wp:positionH>
                <wp:positionV relativeFrom="paragraph">
                  <wp:posOffset>151765</wp:posOffset>
                </wp:positionV>
                <wp:extent cx="3219450" cy="2019935"/>
                <wp:effectExtent l="0" t="0" r="0" b="0"/>
                <wp:wrapSquare wrapText="right"/>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9450" cy="2019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CFF15" w14:textId="77777777" w:rsidR="007001E8" w:rsidRPr="00065F1A" w:rsidRDefault="007D2BE8" w:rsidP="00F755B8">
                            <w:pPr>
                              <w:ind w:left="-180"/>
                              <w:jc w:val="right"/>
                              <w:rPr>
                                <w:rFonts w:ascii="Calibri" w:hAnsi="Calibri" w:cs="Calibri"/>
                                <w:sz w:val="24"/>
                                <w:szCs w:val="24"/>
                              </w:rPr>
                            </w:pPr>
                            <w:r>
                              <w:t xml:space="preserve">           </w:t>
                            </w:r>
                            <w:r w:rsidR="00F755B8" w:rsidRPr="00065F1A">
                              <w:rPr>
                                <w:rFonts w:ascii="Calibri" w:hAnsi="Calibri" w:cs="Calibri"/>
                                <w:sz w:val="24"/>
                                <w:szCs w:val="24"/>
                              </w:rPr>
                              <w:t xml:space="preserve">Christ Church </w:t>
                            </w:r>
                          </w:p>
                          <w:p w14:paraId="05729BCE" w14:textId="77777777" w:rsidR="007D2BE8" w:rsidRPr="00065F1A" w:rsidRDefault="00F755B8" w:rsidP="00F755B8">
                            <w:pPr>
                              <w:ind w:left="-180"/>
                              <w:jc w:val="right"/>
                              <w:rPr>
                                <w:rFonts w:ascii="Calibri" w:hAnsi="Calibri" w:cs="Calibri"/>
                                <w:sz w:val="24"/>
                                <w:szCs w:val="24"/>
                              </w:rPr>
                            </w:pPr>
                            <w:r w:rsidRPr="00065F1A">
                              <w:rPr>
                                <w:rFonts w:ascii="Calibri" w:hAnsi="Calibri" w:cs="Calibri"/>
                                <w:sz w:val="24"/>
                                <w:szCs w:val="24"/>
                              </w:rPr>
                              <w:t>Church of England Primary School</w:t>
                            </w:r>
                          </w:p>
                          <w:p w14:paraId="18CFD2C7" w14:textId="77777777" w:rsidR="00F755B8" w:rsidRPr="00065F1A" w:rsidRDefault="00F755B8" w:rsidP="00F755B8">
                            <w:pPr>
                              <w:ind w:left="-180"/>
                              <w:jc w:val="right"/>
                              <w:rPr>
                                <w:rFonts w:ascii="Calibri" w:hAnsi="Calibri" w:cs="Calibri"/>
                                <w:sz w:val="24"/>
                                <w:szCs w:val="24"/>
                              </w:rPr>
                            </w:pPr>
                            <w:r w:rsidRPr="00065F1A">
                              <w:rPr>
                                <w:rFonts w:ascii="Calibri" w:hAnsi="Calibri" w:cs="Calibri"/>
                                <w:sz w:val="24"/>
                                <w:szCs w:val="24"/>
                              </w:rPr>
                              <w:t>Kielder Terrace</w:t>
                            </w:r>
                          </w:p>
                          <w:p w14:paraId="77D5E4D2" w14:textId="77777777" w:rsidR="00F755B8" w:rsidRPr="00065F1A" w:rsidRDefault="00F755B8" w:rsidP="00F755B8">
                            <w:pPr>
                              <w:ind w:left="-180"/>
                              <w:jc w:val="right"/>
                              <w:rPr>
                                <w:rFonts w:ascii="Calibri" w:hAnsi="Calibri" w:cs="Calibri"/>
                                <w:sz w:val="24"/>
                                <w:szCs w:val="24"/>
                              </w:rPr>
                            </w:pPr>
                            <w:r w:rsidRPr="00065F1A">
                              <w:rPr>
                                <w:rFonts w:ascii="Calibri" w:hAnsi="Calibri" w:cs="Calibri"/>
                                <w:sz w:val="24"/>
                                <w:szCs w:val="24"/>
                              </w:rPr>
                              <w:t>North Shields</w:t>
                            </w:r>
                          </w:p>
                          <w:p w14:paraId="63B845E5" w14:textId="77777777" w:rsidR="00F755B8" w:rsidRPr="00065F1A" w:rsidRDefault="00F755B8" w:rsidP="00F755B8">
                            <w:pPr>
                              <w:ind w:left="-180"/>
                              <w:jc w:val="right"/>
                              <w:rPr>
                                <w:rFonts w:ascii="Calibri" w:hAnsi="Calibri" w:cs="Calibri"/>
                                <w:sz w:val="24"/>
                                <w:szCs w:val="24"/>
                              </w:rPr>
                            </w:pPr>
                            <w:r w:rsidRPr="00065F1A">
                              <w:rPr>
                                <w:rFonts w:ascii="Calibri" w:hAnsi="Calibri" w:cs="Calibri"/>
                                <w:sz w:val="24"/>
                                <w:szCs w:val="24"/>
                              </w:rPr>
                              <w:t xml:space="preserve">NE30 2AD </w:t>
                            </w:r>
                          </w:p>
                          <w:p w14:paraId="2F5E5AE7" w14:textId="77777777" w:rsidR="007D2BE8" w:rsidRPr="00065F1A" w:rsidRDefault="007D2BE8" w:rsidP="00F755B8">
                            <w:pPr>
                              <w:ind w:left="2160"/>
                              <w:jc w:val="right"/>
                              <w:rPr>
                                <w:rFonts w:ascii="Calibri" w:hAnsi="Calibri" w:cs="Calibri"/>
                                <w:b/>
                                <w:sz w:val="24"/>
                                <w:szCs w:val="24"/>
                              </w:rPr>
                            </w:pPr>
                            <w:r w:rsidRPr="00065F1A">
                              <w:rPr>
                                <w:rFonts w:ascii="Calibri" w:hAnsi="Calibri" w:cs="Calibri"/>
                                <w:b/>
                                <w:sz w:val="24"/>
                                <w:szCs w:val="24"/>
                              </w:rPr>
                              <w:t xml:space="preserve">                                                  Head Teacher:</w:t>
                            </w:r>
                          </w:p>
                          <w:p w14:paraId="51D21B4C" w14:textId="77777777" w:rsidR="007D2BE8" w:rsidRPr="00065F1A" w:rsidRDefault="00F755B8" w:rsidP="00AC1B1D">
                            <w:pPr>
                              <w:jc w:val="right"/>
                              <w:rPr>
                                <w:rFonts w:ascii="Calibri" w:hAnsi="Calibri" w:cs="Calibri"/>
                                <w:sz w:val="24"/>
                                <w:szCs w:val="24"/>
                              </w:rPr>
                            </w:pPr>
                            <w:r w:rsidRPr="00065F1A">
                              <w:rPr>
                                <w:rFonts w:ascii="Calibri" w:hAnsi="Calibri" w:cs="Calibri"/>
                                <w:sz w:val="24"/>
                                <w:szCs w:val="24"/>
                              </w:rPr>
                              <w:t>Mrs L Bradford</w:t>
                            </w:r>
                          </w:p>
                          <w:p w14:paraId="046E021D" w14:textId="77777777" w:rsidR="007D2BE8" w:rsidRPr="00065F1A" w:rsidRDefault="00B97745" w:rsidP="00AC1B1D">
                            <w:pPr>
                              <w:jc w:val="right"/>
                              <w:rPr>
                                <w:rFonts w:ascii="Calibri" w:hAnsi="Calibri" w:cs="Calibri"/>
                                <w:sz w:val="24"/>
                                <w:szCs w:val="24"/>
                              </w:rPr>
                            </w:pPr>
                            <w:r>
                              <w:rPr>
                                <w:rFonts w:ascii="Calibri" w:hAnsi="Calibri" w:cs="Calibri"/>
                                <w:sz w:val="24"/>
                                <w:szCs w:val="24"/>
                              </w:rPr>
                              <w:t>Tel: 0191 2570323</w:t>
                            </w:r>
                          </w:p>
                          <w:p w14:paraId="0B53BB4D" w14:textId="77777777" w:rsidR="00F755B8" w:rsidRPr="00065F1A" w:rsidRDefault="00FB2F8E" w:rsidP="00FB2F8E">
                            <w:pPr>
                              <w:jc w:val="center"/>
                              <w:rPr>
                                <w:rFonts w:ascii="Calibri" w:hAnsi="Calibri" w:cs="Calibri"/>
                                <w:sz w:val="24"/>
                                <w:szCs w:val="24"/>
                              </w:rPr>
                            </w:pPr>
                            <w:r>
                              <w:rPr>
                                <w:rFonts w:ascii="Calibri" w:hAnsi="Calibri" w:cs="Calibri"/>
                                <w:sz w:val="24"/>
                                <w:szCs w:val="24"/>
                              </w:rPr>
                              <w:t xml:space="preserve">                      Email: </w:t>
                            </w:r>
                            <w:r w:rsidR="00F755B8" w:rsidRPr="00065F1A">
                              <w:rPr>
                                <w:rFonts w:ascii="Calibri" w:hAnsi="Calibri" w:cs="Calibri"/>
                                <w:sz w:val="24"/>
                                <w:szCs w:val="24"/>
                              </w:rPr>
                              <w:t>office@christchurchps.org.uk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DA182" id="_x0000_t202" coordsize="21600,21600" o:spt="202" path="m,l,21600r21600,l21600,xe">
                <v:stroke joinstyle="miter"/>
                <v:path gradientshapeok="t" o:connecttype="rect"/>
              </v:shapetype>
              <v:shape id="Text Box 14" o:spid="_x0000_s1026" type="#_x0000_t202" style="position:absolute;margin-left:286.5pt;margin-top:11.95pt;width:253.5pt;height:159.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" stroked="f">
                <v:path arrowok="t"/>
                <v:textbox>
                  <w:txbxContent>
                    <w:p w14:paraId="3A1CFF15" w14:textId="77777777" w:rsidR="007001E8" w:rsidRPr="00065F1A" w:rsidRDefault="007D2BE8" w:rsidP="00F755B8">
                      <w:pPr>
                        <w:ind w:left="-180"/>
                        <w:jc w:val="right"/>
                        <w:rPr>
                          <w:rFonts w:ascii="Calibri" w:hAnsi="Calibri" w:cs="Calibri"/>
                          <w:sz w:val="24"/>
                          <w:szCs w:val="24"/>
                        </w:rPr>
                      </w:pPr>
                      <w:r>
                        <w:t xml:space="preserve">           </w:t>
                      </w:r>
                      <w:r w:rsidR="00F755B8" w:rsidRPr="00065F1A">
                        <w:rPr>
                          <w:rFonts w:ascii="Calibri" w:hAnsi="Calibri" w:cs="Calibri"/>
                          <w:sz w:val="24"/>
                          <w:szCs w:val="24"/>
                        </w:rPr>
                        <w:t xml:space="preserve">Christ Church </w:t>
                      </w:r>
                    </w:p>
                    <w:p w14:paraId="05729BCE" w14:textId="77777777" w:rsidR="007D2BE8" w:rsidRPr="00065F1A" w:rsidRDefault="00F755B8" w:rsidP="00F755B8">
                      <w:pPr>
                        <w:ind w:left="-180"/>
                        <w:jc w:val="right"/>
                        <w:rPr>
                          <w:rFonts w:ascii="Calibri" w:hAnsi="Calibri" w:cs="Calibri"/>
                          <w:sz w:val="24"/>
                          <w:szCs w:val="24"/>
                        </w:rPr>
                      </w:pPr>
                      <w:r w:rsidRPr="00065F1A">
                        <w:rPr>
                          <w:rFonts w:ascii="Calibri" w:hAnsi="Calibri" w:cs="Calibri"/>
                          <w:sz w:val="24"/>
                          <w:szCs w:val="24"/>
                        </w:rPr>
                        <w:t>Church of England Primary School</w:t>
                      </w:r>
                    </w:p>
                    <w:p w14:paraId="18CFD2C7" w14:textId="77777777" w:rsidR="00F755B8" w:rsidRPr="00065F1A" w:rsidRDefault="00F755B8" w:rsidP="00F755B8">
                      <w:pPr>
                        <w:ind w:left="-180"/>
                        <w:jc w:val="right"/>
                        <w:rPr>
                          <w:rFonts w:ascii="Calibri" w:hAnsi="Calibri" w:cs="Calibri"/>
                          <w:sz w:val="24"/>
                          <w:szCs w:val="24"/>
                        </w:rPr>
                      </w:pPr>
                      <w:r w:rsidRPr="00065F1A">
                        <w:rPr>
                          <w:rFonts w:ascii="Calibri" w:hAnsi="Calibri" w:cs="Calibri"/>
                          <w:sz w:val="24"/>
                          <w:szCs w:val="24"/>
                        </w:rPr>
                        <w:t>Kielder Terrace</w:t>
                      </w:r>
                    </w:p>
                    <w:p w14:paraId="77D5E4D2" w14:textId="77777777" w:rsidR="00F755B8" w:rsidRPr="00065F1A" w:rsidRDefault="00F755B8" w:rsidP="00F755B8">
                      <w:pPr>
                        <w:ind w:left="-180"/>
                        <w:jc w:val="right"/>
                        <w:rPr>
                          <w:rFonts w:ascii="Calibri" w:hAnsi="Calibri" w:cs="Calibri"/>
                          <w:sz w:val="24"/>
                          <w:szCs w:val="24"/>
                        </w:rPr>
                      </w:pPr>
                      <w:r w:rsidRPr="00065F1A">
                        <w:rPr>
                          <w:rFonts w:ascii="Calibri" w:hAnsi="Calibri" w:cs="Calibri"/>
                          <w:sz w:val="24"/>
                          <w:szCs w:val="24"/>
                        </w:rPr>
                        <w:t>North Shields</w:t>
                      </w:r>
                    </w:p>
                    <w:p w14:paraId="63B845E5" w14:textId="77777777" w:rsidR="00F755B8" w:rsidRPr="00065F1A" w:rsidRDefault="00F755B8" w:rsidP="00F755B8">
                      <w:pPr>
                        <w:ind w:left="-180"/>
                        <w:jc w:val="right"/>
                        <w:rPr>
                          <w:rFonts w:ascii="Calibri" w:hAnsi="Calibri" w:cs="Calibri"/>
                          <w:sz w:val="24"/>
                          <w:szCs w:val="24"/>
                        </w:rPr>
                      </w:pPr>
                      <w:r w:rsidRPr="00065F1A">
                        <w:rPr>
                          <w:rFonts w:ascii="Calibri" w:hAnsi="Calibri" w:cs="Calibri"/>
                          <w:sz w:val="24"/>
                          <w:szCs w:val="24"/>
                        </w:rPr>
                        <w:t xml:space="preserve">NE30 2AD </w:t>
                      </w:r>
                    </w:p>
                    <w:p w14:paraId="2F5E5AE7" w14:textId="77777777" w:rsidR="007D2BE8" w:rsidRPr="00065F1A" w:rsidRDefault="007D2BE8" w:rsidP="00F755B8">
                      <w:pPr>
                        <w:ind w:left="2160"/>
                        <w:jc w:val="right"/>
                        <w:rPr>
                          <w:rFonts w:ascii="Calibri" w:hAnsi="Calibri" w:cs="Calibri"/>
                          <w:b/>
                          <w:sz w:val="24"/>
                          <w:szCs w:val="24"/>
                        </w:rPr>
                      </w:pPr>
                      <w:r w:rsidRPr="00065F1A">
                        <w:rPr>
                          <w:rFonts w:ascii="Calibri" w:hAnsi="Calibri" w:cs="Calibri"/>
                          <w:b/>
                          <w:sz w:val="24"/>
                          <w:szCs w:val="24"/>
                        </w:rPr>
                        <w:t xml:space="preserve">                                                  Head Teacher:</w:t>
                      </w:r>
                    </w:p>
                    <w:p w14:paraId="51D21B4C" w14:textId="77777777" w:rsidR="007D2BE8" w:rsidRPr="00065F1A" w:rsidRDefault="00F755B8" w:rsidP="00AC1B1D">
                      <w:pPr>
                        <w:jc w:val="right"/>
                        <w:rPr>
                          <w:rFonts w:ascii="Calibri" w:hAnsi="Calibri" w:cs="Calibri"/>
                          <w:sz w:val="24"/>
                          <w:szCs w:val="24"/>
                        </w:rPr>
                      </w:pPr>
                      <w:r w:rsidRPr="00065F1A">
                        <w:rPr>
                          <w:rFonts w:ascii="Calibri" w:hAnsi="Calibri" w:cs="Calibri"/>
                          <w:sz w:val="24"/>
                          <w:szCs w:val="24"/>
                        </w:rPr>
                        <w:t>Mrs L Bradford</w:t>
                      </w:r>
                    </w:p>
                    <w:p w14:paraId="046E021D" w14:textId="77777777" w:rsidR="007D2BE8" w:rsidRPr="00065F1A" w:rsidRDefault="00B97745" w:rsidP="00AC1B1D">
                      <w:pPr>
                        <w:jc w:val="right"/>
                        <w:rPr>
                          <w:rFonts w:ascii="Calibri" w:hAnsi="Calibri" w:cs="Calibri"/>
                          <w:sz w:val="24"/>
                          <w:szCs w:val="24"/>
                        </w:rPr>
                      </w:pPr>
                      <w:r>
                        <w:rPr>
                          <w:rFonts w:ascii="Calibri" w:hAnsi="Calibri" w:cs="Calibri"/>
                          <w:sz w:val="24"/>
                          <w:szCs w:val="24"/>
                        </w:rPr>
                        <w:t>Tel: 0191 2570323</w:t>
                      </w:r>
                    </w:p>
                    <w:p w14:paraId="0B53BB4D" w14:textId="77777777" w:rsidR="00F755B8" w:rsidRPr="00065F1A" w:rsidRDefault="00FB2F8E" w:rsidP="00FB2F8E">
                      <w:pPr>
                        <w:jc w:val="center"/>
                        <w:rPr>
                          <w:rFonts w:ascii="Calibri" w:hAnsi="Calibri" w:cs="Calibri"/>
                          <w:sz w:val="24"/>
                          <w:szCs w:val="24"/>
                        </w:rPr>
                      </w:pPr>
                      <w:r>
                        <w:rPr>
                          <w:rFonts w:ascii="Calibri" w:hAnsi="Calibri" w:cs="Calibri"/>
                          <w:sz w:val="24"/>
                          <w:szCs w:val="24"/>
                        </w:rPr>
                        <w:t xml:space="preserve">                      Email: </w:t>
                      </w:r>
                      <w:r w:rsidR="00F755B8" w:rsidRPr="00065F1A">
                        <w:rPr>
                          <w:rFonts w:ascii="Calibri" w:hAnsi="Calibri" w:cs="Calibri"/>
                          <w:sz w:val="24"/>
                          <w:szCs w:val="24"/>
                        </w:rPr>
                        <w:t>office@christchurchps.org.uk</w:t>
                      </w:r>
                    </w:p>
                  </w:txbxContent>
                </v:textbox>
                <w10:wrap type="square" side="right"/>
              </v:shape>
            </w:pict>
          </mc:Fallback>
        </mc:AlternateContent>
      </w:r>
      <w:r w:rsidR="001B241E">
        <w:rPr>
          <w:noProof/>
          <w:color w:val="auto"/>
          <w:kern w:val="0"/>
          <w:sz w:val="24"/>
          <w:szCs w:val="24"/>
        </w:rPr>
        <w:drawing>
          <wp:anchor distT="36576" distB="36576" distL="36576" distR="36576" simplePos="0" relativeHeight="251657216" behindDoc="1" locked="0" layoutInCell="1" allowOverlap="1" wp14:anchorId="733E67C6" wp14:editId="3C2012DD">
            <wp:simplePos x="0" y="0"/>
            <wp:positionH relativeFrom="column">
              <wp:posOffset>-24765</wp:posOffset>
            </wp:positionH>
            <wp:positionV relativeFrom="paragraph">
              <wp:posOffset>123190</wp:posOffset>
            </wp:positionV>
            <wp:extent cx="1976120" cy="1927225"/>
            <wp:effectExtent l="0" t="0" r="0" b="0"/>
            <wp:wrapTight wrapText="bothSides">
              <wp:wrapPolygon edited="0">
                <wp:start x="0" y="0"/>
                <wp:lineTo x="0" y="21493"/>
                <wp:lineTo x="21517" y="21493"/>
                <wp:lineTo x="21517" y="0"/>
                <wp:lineTo x="0" y="0"/>
              </wp:wrapPolygon>
            </wp:wrapTight>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7">
                      <a:extLst>
                        <a:ext uri="{28A0092B-C50C-407E-A947-70E740481C1C}">
                          <a14:useLocalDpi xmlns:a14="http://schemas.microsoft.com/office/drawing/2010/main" val="0"/>
                        </a:ext>
                      </a:extLst>
                    </a:blip>
                    <a:srcRect l="6653" t="5164" r="5322" b="11617"/>
                    <a:stretch>
                      <a:fillRect/>
                    </a:stretch>
                  </pic:blipFill>
                  <pic:spPr bwMode="auto">
                    <a:xfrm>
                      <a:off x="0" y="0"/>
                      <a:ext cx="1976120" cy="1927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B05078" w14:textId="6B716C04" w:rsidR="009529F1" w:rsidRPr="003B3C19" w:rsidRDefault="009529F1" w:rsidP="009529F1">
      <w:pPr>
        <w:rPr>
          <w:rFonts w:ascii="Arial" w:eastAsia="Arial" w:hAnsi="Arial" w:cs="Arial"/>
          <w:color w:val="auto"/>
          <w:sz w:val="26"/>
          <w:szCs w:val="26"/>
        </w:rPr>
      </w:pPr>
      <w:r w:rsidRPr="00180599">
        <w:rPr>
          <w:rFonts w:ascii="Arial" w:eastAsia="Arial" w:hAnsi="Arial" w:cs="Arial"/>
          <w:color w:val="auto"/>
        </w:rPr>
        <w:t>Dear Parent/Carer,</w:t>
      </w:r>
    </w:p>
    <w:p w14:paraId="1525D098" w14:textId="66C00CF1" w:rsidR="005D4CD9" w:rsidRPr="00180599" w:rsidRDefault="005D4CD9" w:rsidP="009529F1">
      <w:pPr>
        <w:rPr>
          <w:rFonts w:ascii="Arial" w:eastAsia="Arial" w:hAnsi="Arial" w:cs="Arial"/>
          <w:color w:val="auto"/>
        </w:rPr>
      </w:pPr>
    </w:p>
    <w:p w14:paraId="70203E62" w14:textId="1028C5A3" w:rsidR="00DD0ABB" w:rsidRPr="00180599" w:rsidRDefault="007A0A60" w:rsidP="007A0A60">
      <w:pPr>
        <w:rPr>
          <w:rFonts w:ascii="Arial" w:eastAsia="Arial" w:hAnsi="Arial" w:cs="Arial"/>
          <w:color w:val="auto"/>
        </w:rPr>
      </w:pPr>
      <w:r w:rsidRPr="00180599">
        <w:rPr>
          <w:rFonts w:ascii="Arial" w:eastAsia="Arial" w:hAnsi="Arial" w:cs="Arial"/>
          <w:color w:val="auto"/>
        </w:rPr>
        <w:t xml:space="preserve">Following the </w:t>
      </w:r>
      <w:proofErr w:type="gramStart"/>
      <w:r w:rsidRPr="00180599">
        <w:rPr>
          <w:rFonts w:ascii="Arial" w:eastAsia="Arial" w:hAnsi="Arial" w:cs="Arial"/>
          <w:color w:val="auto"/>
        </w:rPr>
        <w:t>guidance</w:t>
      </w:r>
      <w:proofErr w:type="gramEnd"/>
      <w:r w:rsidRPr="00180599">
        <w:rPr>
          <w:rFonts w:ascii="Arial" w:eastAsia="Arial" w:hAnsi="Arial" w:cs="Arial"/>
          <w:color w:val="auto"/>
        </w:rPr>
        <w:t xml:space="preserve"> we received from the department for education last night, I am now in a position to confirm some of the arrangements that we will have in place in September. There are </w:t>
      </w:r>
      <w:r w:rsidR="00283354" w:rsidRPr="00180599">
        <w:rPr>
          <w:rFonts w:ascii="Arial" w:eastAsia="Arial" w:hAnsi="Arial" w:cs="Arial"/>
          <w:color w:val="auto"/>
        </w:rPr>
        <w:t>several</w:t>
      </w:r>
      <w:r w:rsidRPr="00180599">
        <w:rPr>
          <w:rFonts w:ascii="Arial" w:eastAsia="Arial" w:hAnsi="Arial" w:cs="Arial"/>
          <w:color w:val="auto"/>
        </w:rPr>
        <w:t xml:space="preserve"> risk assessments and plans I need to complete before I can confirm everything, but here are the main things. </w:t>
      </w:r>
    </w:p>
    <w:p w14:paraId="6240EB3D" w14:textId="6F8D6371" w:rsidR="007A0A60" w:rsidRPr="00180599" w:rsidRDefault="007A0A60" w:rsidP="007A0A60">
      <w:pPr>
        <w:rPr>
          <w:rFonts w:ascii="Arial" w:eastAsia="Arial" w:hAnsi="Arial" w:cs="Arial"/>
          <w:color w:val="auto"/>
        </w:rPr>
      </w:pPr>
    </w:p>
    <w:p w14:paraId="6F64BCF4" w14:textId="296DC088" w:rsidR="007A0A60" w:rsidRPr="00180599" w:rsidRDefault="007A0A60" w:rsidP="007A0A60">
      <w:pPr>
        <w:rPr>
          <w:rFonts w:ascii="Arial" w:eastAsia="Arial" w:hAnsi="Arial" w:cs="Arial"/>
          <w:color w:val="auto"/>
        </w:rPr>
      </w:pPr>
      <w:r w:rsidRPr="00180599">
        <w:rPr>
          <w:rFonts w:ascii="Arial" w:eastAsia="Arial" w:hAnsi="Arial" w:cs="Arial"/>
          <w:b/>
          <w:bCs/>
          <w:color w:val="FF0000"/>
        </w:rPr>
        <w:t>Start times</w:t>
      </w:r>
      <w:r w:rsidRPr="00180599">
        <w:rPr>
          <w:rFonts w:ascii="Arial" w:eastAsia="Arial" w:hAnsi="Arial" w:cs="Arial"/>
          <w:color w:val="auto"/>
        </w:rPr>
        <w:t xml:space="preserve">- We will open the doors at </w:t>
      </w:r>
      <w:r w:rsidRPr="00180599">
        <w:rPr>
          <w:rFonts w:ascii="Arial" w:eastAsia="Arial" w:hAnsi="Arial" w:cs="Arial"/>
          <w:b/>
          <w:bCs/>
          <w:color w:val="FF0000"/>
        </w:rPr>
        <w:t>8.45am</w:t>
      </w:r>
      <w:r w:rsidRPr="00180599">
        <w:rPr>
          <w:rFonts w:ascii="Arial" w:eastAsia="Arial" w:hAnsi="Arial" w:cs="Arial"/>
          <w:color w:val="FF0000"/>
        </w:rPr>
        <w:t xml:space="preserve"> </w:t>
      </w:r>
      <w:r w:rsidRPr="00180599">
        <w:rPr>
          <w:rFonts w:ascii="Arial" w:eastAsia="Arial" w:hAnsi="Arial" w:cs="Arial"/>
          <w:color w:val="auto"/>
        </w:rPr>
        <w:t xml:space="preserve">for all children in school and it will work as it does now for drop offs. The </w:t>
      </w:r>
      <w:r w:rsidR="00283354" w:rsidRPr="00180599">
        <w:rPr>
          <w:rFonts w:ascii="Arial" w:eastAsia="Arial" w:hAnsi="Arial" w:cs="Arial"/>
          <w:color w:val="auto"/>
        </w:rPr>
        <w:t>one-way</w:t>
      </w:r>
      <w:r w:rsidRPr="00180599">
        <w:rPr>
          <w:rFonts w:ascii="Arial" w:eastAsia="Arial" w:hAnsi="Arial" w:cs="Arial"/>
          <w:color w:val="auto"/>
        </w:rPr>
        <w:t xml:space="preserve"> system will remain for at least the first </w:t>
      </w:r>
      <w:r w:rsidR="00180599" w:rsidRPr="00180599">
        <w:rPr>
          <w:rFonts w:ascii="Arial" w:eastAsia="Arial" w:hAnsi="Arial" w:cs="Arial"/>
          <w:color w:val="auto"/>
        </w:rPr>
        <w:t xml:space="preserve">two weeks of term. </w:t>
      </w:r>
    </w:p>
    <w:p w14:paraId="22079E2D" w14:textId="194BD9ED" w:rsidR="00180599" w:rsidRPr="00180599" w:rsidRDefault="00180599" w:rsidP="007A0A60">
      <w:pPr>
        <w:rPr>
          <w:rFonts w:ascii="Arial" w:eastAsia="Arial" w:hAnsi="Arial" w:cs="Arial"/>
          <w:color w:val="auto"/>
        </w:rPr>
      </w:pPr>
    </w:p>
    <w:p w14:paraId="0DF407B5" w14:textId="1F5605E9" w:rsidR="00180599" w:rsidRPr="00180599" w:rsidRDefault="00180599" w:rsidP="007A0A60">
      <w:pPr>
        <w:rPr>
          <w:rFonts w:ascii="Arial" w:eastAsia="Arial" w:hAnsi="Arial" w:cs="Arial"/>
          <w:color w:val="auto"/>
        </w:rPr>
      </w:pPr>
      <w:r w:rsidRPr="00180599">
        <w:rPr>
          <w:rFonts w:ascii="Arial" w:eastAsia="Arial" w:hAnsi="Arial" w:cs="Arial"/>
          <w:b/>
          <w:bCs/>
          <w:color w:val="FF0000"/>
        </w:rPr>
        <w:t>Bubbles</w:t>
      </w:r>
      <w:r w:rsidRPr="00180599">
        <w:rPr>
          <w:rFonts w:ascii="Arial" w:eastAsia="Arial" w:hAnsi="Arial" w:cs="Arial"/>
          <w:color w:val="auto"/>
        </w:rPr>
        <w:t xml:space="preserve">- Bubbles will be removed. Playtimes will be in key stage groups and children will be able to mix outside. </w:t>
      </w:r>
      <w:r w:rsidR="00283354">
        <w:rPr>
          <w:rFonts w:ascii="Arial" w:eastAsia="Arial" w:hAnsi="Arial" w:cs="Arial"/>
          <w:color w:val="auto"/>
        </w:rPr>
        <w:t xml:space="preserve">For any positive </w:t>
      </w:r>
      <w:proofErr w:type="spellStart"/>
      <w:r w:rsidR="00283354">
        <w:rPr>
          <w:rFonts w:ascii="Arial" w:eastAsia="Arial" w:hAnsi="Arial" w:cs="Arial"/>
          <w:color w:val="auto"/>
        </w:rPr>
        <w:t>covid</w:t>
      </w:r>
      <w:proofErr w:type="spellEnd"/>
      <w:r w:rsidR="00283354">
        <w:rPr>
          <w:rFonts w:ascii="Arial" w:eastAsia="Arial" w:hAnsi="Arial" w:cs="Arial"/>
          <w:color w:val="auto"/>
        </w:rPr>
        <w:t xml:space="preserve"> cases will follow our outbreak management plan along with advice from public health. This will remove the need for whole classes to be sent home to isolate- this would only happen in exceptional circumstances where several cases occur in one class at the same time. Our local Public Health </w:t>
      </w:r>
      <w:proofErr w:type="gramStart"/>
      <w:r w:rsidR="00283354">
        <w:rPr>
          <w:rFonts w:ascii="Arial" w:eastAsia="Arial" w:hAnsi="Arial" w:cs="Arial"/>
          <w:color w:val="auto"/>
        </w:rPr>
        <w:t>will</w:t>
      </w:r>
      <w:proofErr w:type="gramEnd"/>
      <w:r w:rsidR="00283354">
        <w:rPr>
          <w:rFonts w:ascii="Arial" w:eastAsia="Arial" w:hAnsi="Arial" w:cs="Arial"/>
          <w:color w:val="auto"/>
        </w:rPr>
        <w:t xml:space="preserve"> advise if that happened. </w:t>
      </w:r>
    </w:p>
    <w:p w14:paraId="6958B045" w14:textId="0A6F2495" w:rsidR="00180599" w:rsidRPr="00180599" w:rsidRDefault="00180599" w:rsidP="007A0A60">
      <w:pPr>
        <w:rPr>
          <w:rFonts w:ascii="Arial" w:eastAsia="Arial" w:hAnsi="Arial" w:cs="Arial"/>
          <w:color w:val="auto"/>
        </w:rPr>
      </w:pPr>
    </w:p>
    <w:p w14:paraId="64DB0F9D" w14:textId="5B87DC93" w:rsidR="00180599" w:rsidRPr="00180599" w:rsidRDefault="00180599" w:rsidP="007A0A60">
      <w:pPr>
        <w:rPr>
          <w:rFonts w:ascii="Arial" w:eastAsia="Arial" w:hAnsi="Arial" w:cs="Arial"/>
          <w:color w:val="auto"/>
        </w:rPr>
      </w:pPr>
      <w:r w:rsidRPr="00180599">
        <w:rPr>
          <w:rFonts w:ascii="Arial" w:eastAsia="Arial" w:hAnsi="Arial" w:cs="Arial"/>
          <w:b/>
          <w:bCs/>
          <w:color w:val="FF0000"/>
        </w:rPr>
        <w:t>Whole School Worship</w:t>
      </w:r>
      <w:r w:rsidRPr="00180599">
        <w:rPr>
          <w:rFonts w:ascii="Arial" w:eastAsia="Arial" w:hAnsi="Arial" w:cs="Arial"/>
          <w:color w:val="auto"/>
        </w:rPr>
        <w:t xml:space="preserve">- These will take place </w:t>
      </w:r>
      <w:r w:rsidR="00523443" w:rsidRPr="00180599">
        <w:rPr>
          <w:rFonts w:ascii="Arial" w:eastAsia="Arial" w:hAnsi="Arial" w:cs="Arial"/>
          <w:color w:val="auto"/>
        </w:rPr>
        <w:t>daily</w:t>
      </w:r>
      <w:r w:rsidR="00523443">
        <w:rPr>
          <w:rFonts w:ascii="Arial" w:eastAsia="Arial" w:hAnsi="Arial" w:cs="Arial"/>
          <w:color w:val="auto"/>
        </w:rPr>
        <w:t>,</w:t>
      </w:r>
      <w:r w:rsidRPr="00180599">
        <w:rPr>
          <w:rFonts w:ascii="Arial" w:eastAsia="Arial" w:hAnsi="Arial" w:cs="Arial"/>
          <w:color w:val="auto"/>
        </w:rPr>
        <w:t xml:space="preserve"> in person, not the virtual sessions the children are used to. We will confirm about whole school visits to church in September. </w:t>
      </w:r>
    </w:p>
    <w:p w14:paraId="0AA8177C" w14:textId="6D999A4E" w:rsidR="00180599" w:rsidRPr="00180599" w:rsidRDefault="00180599" w:rsidP="007A0A60">
      <w:pPr>
        <w:rPr>
          <w:rFonts w:ascii="Arial" w:eastAsia="Arial" w:hAnsi="Arial" w:cs="Arial"/>
          <w:color w:val="auto"/>
        </w:rPr>
      </w:pPr>
    </w:p>
    <w:p w14:paraId="38C18D42" w14:textId="73B29005" w:rsidR="00180599" w:rsidRPr="00180599" w:rsidRDefault="00180599" w:rsidP="007A0A60">
      <w:pPr>
        <w:rPr>
          <w:rFonts w:ascii="Arial" w:eastAsia="Arial" w:hAnsi="Arial" w:cs="Arial"/>
          <w:color w:val="auto"/>
        </w:rPr>
      </w:pPr>
      <w:r w:rsidRPr="00180599">
        <w:rPr>
          <w:rFonts w:ascii="Arial" w:eastAsia="Arial" w:hAnsi="Arial" w:cs="Arial"/>
          <w:b/>
          <w:bCs/>
          <w:color w:val="FF0000"/>
        </w:rPr>
        <w:t xml:space="preserve">Lunchtimes- </w:t>
      </w:r>
      <w:r w:rsidRPr="00180599">
        <w:rPr>
          <w:rFonts w:ascii="Arial" w:eastAsia="Arial" w:hAnsi="Arial" w:cs="Arial"/>
          <w:color w:val="auto"/>
        </w:rPr>
        <w:t xml:space="preserve">Lunchtimes have worked </w:t>
      </w:r>
      <w:r w:rsidR="00523443" w:rsidRPr="00180599">
        <w:rPr>
          <w:rFonts w:ascii="Arial" w:eastAsia="Arial" w:hAnsi="Arial" w:cs="Arial"/>
          <w:color w:val="auto"/>
        </w:rPr>
        <w:t>well</w:t>
      </w:r>
      <w:r w:rsidRPr="00180599">
        <w:rPr>
          <w:rFonts w:ascii="Arial" w:eastAsia="Arial" w:hAnsi="Arial" w:cs="Arial"/>
          <w:color w:val="auto"/>
        </w:rPr>
        <w:t xml:space="preserve"> this year and so they will remain as they are. Reception children and Year one children will use the year one yard, Year 2 and 3 will use the Key stage one year and year 4,5 and 6 will use the key stage 2 yard. </w:t>
      </w:r>
    </w:p>
    <w:p w14:paraId="620EB1F2" w14:textId="68CD7E88" w:rsidR="00180599" w:rsidRPr="00180599" w:rsidRDefault="00180599" w:rsidP="007A0A60">
      <w:pPr>
        <w:rPr>
          <w:rFonts w:ascii="Arial" w:eastAsia="Arial" w:hAnsi="Arial" w:cs="Arial"/>
          <w:color w:val="auto"/>
        </w:rPr>
      </w:pPr>
    </w:p>
    <w:p w14:paraId="2E7C1DA5" w14:textId="75504BD5" w:rsidR="00180599" w:rsidRPr="00180599" w:rsidRDefault="00180599" w:rsidP="007A0A60">
      <w:pPr>
        <w:rPr>
          <w:rFonts w:ascii="Arial" w:eastAsia="Arial" w:hAnsi="Arial" w:cs="Arial"/>
          <w:color w:val="auto"/>
        </w:rPr>
      </w:pPr>
      <w:r w:rsidRPr="00180599">
        <w:rPr>
          <w:rFonts w:ascii="Arial" w:eastAsia="Arial" w:hAnsi="Arial" w:cs="Arial"/>
          <w:b/>
          <w:bCs/>
          <w:color w:val="FF0000"/>
        </w:rPr>
        <w:t xml:space="preserve">PE </w:t>
      </w:r>
      <w:r w:rsidRPr="00180599">
        <w:rPr>
          <w:rFonts w:ascii="Arial" w:eastAsia="Arial" w:hAnsi="Arial" w:cs="Arial"/>
          <w:color w:val="auto"/>
        </w:rPr>
        <w:t xml:space="preserve">– PE days will be confirmed for each class as soon as possible. Please can you ensure that your child wears the correct PE uniform on PE days. We have lots of children wearing none uniform on PE days, which due to the current situation we have accepted but in September they must have the correct uniform. </w:t>
      </w:r>
    </w:p>
    <w:p w14:paraId="247A1EBF" w14:textId="7BFA3C4E" w:rsidR="00180599" w:rsidRPr="00180599" w:rsidRDefault="00180599" w:rsidP="007A0A60">
      <w:pPr>
        <w:rPr>
          <w:rFonts w:ascii="Arial" w:eastAsia="Arial" w:hAnsi="Arial" w:cs="Arial"/>
          <w:color w:val="auto"/>
        </w:rPr>
      </w:pPr>
    </w:p>
    <w:p w14:paraId="49E88202" w14:textId="44171E1F" w:rsidR="00180599" w:rsidRDefault="00180599" w:rsidP="007A0A60">
      <w:pPr>
        <w:rPr>
          <w:rFonts w:ascii="Arial" w:eastAsia="Arial" w:hAnsi="Arial" w:cs="Arial"/>
          <w:color w:val="auto"/>
        </w:rPr>
      </w:pPr>
      <w:r w:rsidRPr="00180599">
        <w:rPr>
          <w:rFonts w:ascii="Arial" w:eastAsia="Arial" w:hAnsi="Arial" w:cs="Arial"/>
          <w:b/>
          <w:bCs/>
          <w:color w:val="FF0000"/>
        </w:rPr>
        <w:t>Home time</w:t>
      </w:r>
      <w:r w:rsidRPr="00180599">
        <w:rPr>
          <w:rFonts w:ascii="Arial" w:eastAsia="Arial" w:hAnsi="Arial" w:cs="Arial"/>
          <w:color w:val="auto"/>
        </w:rPr>
        <w:t xml:space="preserve">- Home times will </w:t>
      </w:r>
      <w:proofErr w:type="gramStart"/>
      <w:r w:rsidRPr="00180599">
        <w:rPr>
          <w:rFonts w:ascii="Arial" w:eastAsia="Arial" w:hAnsi="Arial" w:cs="Arial"/>
          <w:color w:val="auto"/>
        </w:rPr>
        <w:t>return back</w:t>
      </w:r>
      <w:proofErr w:type="gramEnd"/>
      <w:r w:rsidRPr="00180599">
        <w:rPr>
          <w:rFonts w:ascii="Arial" w:eastAsia="Arial" w:hAnsi="Arial" w:cs="Arial"/>
          <w:color w:val="auto"/>
        </w:rPr>
        <w:t xml:space="preserve"> to normal. </w:t>
      </w:r>
    </w:p>
    <w:p w14:paraId="45EB6A58" w14:textId="77777777" w:rsidR="003B3C19" w:rsidRPr="003B3C19" w:rsidRDefault="003B3C19" w:rsidP="007A0A60">
      <w:pPr>
        <w:rPr>
          <w:rFonts w:ascii="Arial" w:eastAsia="Arial" w:hAnsi="Arial" w:cs="Arial"/>
          <w:b/>
          <w:bCs/>
          <w:color w:val="FF0000"/>
        </w:rPr>
      </w:pPr>
    </w:p>
    <w:p w14:paraId="02128D9E" w14:textId="068BBE1E" w:rsidR="00180599" w:rsidRPr="003B3C19" w:rsidRDefault="003B3C19" w:rsidP="007A0A60">
      <w:pPr>
        <w:rPr>
          <w:rFonts w:ascii="Arial" w:eastAsia="Arial" w:hAnsi="Arial" w:cs="Arial"/>
          <w:b/>
          <w:bCs/>
          <w:color w:val="FF0000"/>
        </w:rPr>
      </w:pPr>
      <w:r w:rsidRPr="003B3C19">
        <w:rPr>
          <w:rFonts w:ascii="Arial" w:eastAsia="Arial" w:hAnsi="Arial" w:cs="Arial"/>
          <w:b/>
          <w:bCs/>
          <w:color w:val="FF0000"/>
        </w:rPr>
        <w:t>Nursery- 12 noon</w:t>
      </w:r>
    </w:p>
    <w:p w14:paraId="656E3F9B" w14:textId="25D77DDD" w:rsidR="00180599" w:rsidRPr="001C374F" w:rsidRDefault="00180599" w:rsidP="007A0A60">
      <w:pPr>
        <w:rPr>
          <w:rFonts w:ascii="Arial" w:eastAsia="Arial" w:hAnsi="Arial" w:cs="Arial"/>
          <w:b/>
          <w:bCs/>
          <w:color w:val="FF0000"/>
        </w:rPr>
      </w:pPr>
      <w:r w:rsidRPr="001C374F">
        <w:rPr>
          <w:rFonts w:ascii="Arial" w:eastAsia="Arial" w:hAnsi="Arial" w:cs="Arial"/>
          <w:b/>
          <w:bCs/>
          <w:color w:val="FF0000"/>
        </w:rPr>
        <w:t>Reception</w:t>
      </w:r>
      <w:r w:rsidR="007F58F9">
        <w:rPr>
          <w:rFonts w:ascii="Arial" w:eastAsia="Arial" w:hAnsi="Arial" w:cs="Arial"/>
          <w:b/>
          <w:bCs/>
          <w:color w:val="FF0000"/>
        </w:rPr>
        <w:t xml:space="preserve">, </w:t>
      </w:r>
      <w:r w:rsidR="001C374F" w:rsidRPr="001C374F">
        <w:rPr>
          <w:rFonts w:ascii="Arial" w:eastAsia="Arial" w:hAnsi="Arial" w:cs="Arial"/>
          <w:b/>
          <w:bCs/>
          <w:color w:val="FF0000"/>
        </w:rPr>
        <w:t xml:space="preserve">Year </w:t>
      </w:r>
      <w:proofErr w:type="gramStart"/>
      <w:r w:rsidR="001C374F" w:rsidRPr="001C374F">
        <w:rPr>
          <w:rFonts w:ascii="Arial" w:eastAsia="Arial" w:hAnsi="Arial" w:cs="Arial"/>
          <w:b/>
          <w:bCs/>
          <w:color w:val="FF0000"/>
        </w:rPr>
        <w:t>1</w:t>
      </w:r>
      <w:proofErr w:type="gramEnd"/>
      <w:r w:rsidR="007F58F9">
        <w:rPr>
          <w:rFonts w:ascii="Arial" w:eastAsia="Arial" w:hAnsi="Arial" w:cs="Arial"/>
          <w:b/>
          <w:bCs/>
          <w:color w:val="FF0000"/>
        </w:rPr>
        <w:t xml:space="preserve"> and Year 2</w:t>
      </w:r>
      <w:r w:rsidR="001C374F" w:rsidRPr="001C374F">
        <w:rPr>
          <w:rFonts w:ascii="Arial" w:eastAsia="Arial" w:hAnsi="Arial" w:cs="Arial"/>
          <w:b/>
          <w:bCs/>
          <w:color w:val="FF0000"/>
        </w:rPr>
        <w:t>- 3.10pm</w:t>
      </w:r>
    </w:p>
    <w:p w14:paraId="47C3A9BF" w14:textId="2994DC17" w:rsidR="00180599" w:rsidRPr="001C374F" w:rsidRDefault="00180599" w:rsidP="007A0A60">
      <w:pPr>
        <w:rPr>
          <w:rFonts w:ascii="Arial" w:eastAsia="Arial" w:hAnsi="Arial" w:cs="Arial"/>
          <w:b/>
          <w:bCs/>
          <w:color w:val="FF0000"/>
        </w:rPr>
      </w:pPr>
      <w:r w:rsidRPr="001C374F">
        <w:rPr>
          <w:rFonts w:ascii="Arial" w:eastAsia="Arial" w:hAnsi="Arial" w:cs="Arial"/>
          <w:b/>
          <w:bCs/>
          <w:color w:val="FF0000"/>
        </w:rPr>
        <w:t>Year</w:t>
      </w:r>
      <w:r w:rsidR="001C374F" w:rsidRPr="001C374F">
        <w:rPr>
          <w:rFonts w:ascii="Arial" w:eastAsia="Arial" w:hAnsi="Arial" w:cs="Arial"/>
          <w:b/>
          <w:bCs/>
          <w:color w:val="FF0000"/>
        </w:rPr>
        <w:t xml:space="preserve"> </w:t>
      </w:r>
      <w:r w:rsidR="007F58F9">
        <w:rPr>
          <w:rFonts w:ascii="Arial" w:eastAsia="Arial" w:hAnsi="Arial" w:cs="Arial"/>
          <w:b/>
          <w:bCs/>
          <w:color w:val="FF0000"/>
        </w:rPr>
        <w:t>3</w:t>
      </w:r>
      <w:r w:rsidRPr="001C374F">
        <w:rPr>
          <w:rFonts w:ascii="Arial" w:eastAsia="Arial" w:hAnsi="Arial" w:cs="Arial"/>
          <w:b/>
          <w:bCs/>
          <w:color w:val="FF0000"/>
        </w:rPr>
        <w:t>-</w:t>
      </w:r>
      <w:r w:rsidR="001C374F" w:rsidRPr="001C374F">
        <w:rPr>
          <w:rFonts w:ascii="Arial" w:eastAsia="Arial" w:hAnsi="Arial" w:cs="Arial"/>
          <w:b/>
          <w:bCs/>
          <w:color w:val="FF0000"/>
        </w:rPr>
        <w:t xml:space="preserve"> 3.15pm</w:t>
      </w:r>
    </w:p>
    <w:p w14:paraId="6E95ECD9" w14:textId="54E62DA2" w:rsidR="00180599" w:rsidRPr="001C374F" w:rsidRDefault="001C374F" w:rsidP="007A0A60">
      <w:pPr>
        <w:rPr>
          <w:rFonts w:ascii="Arial" w:eastAsia="Arial" w:hAnsi="Arial" w:cs="Arial"/>
          <w:b/>
          <w:bCs/>
          <w:color w:val="FF0000"/>
        </w:rPr>
      </w:pPr>
      <w:r w:rsidRPr="001C374F">
        <w:rPr>
          <w:rFonts w:ascii="Arial" w:eastAsia="Arial" w:hAnsi="Arial" w:cs="Arial"/>
          <w:b/>
          <w:bCs/>
          <w:color w:val="FF0000"/>
        </w:rPr>
        <w:t>Year 4, 5 and 6- 3.20pm</w:t>
      </w:r>
    </w:p>
    <w:p w14:paraId="2DC02329" w14:textId="77777777" w:rsidR="001C374F" w:rsidRPr="00180599" w:rsidRDefault="001C374F" w:rsidP="007A0A60">
      <w:pPr>
        <w:rPr>
          <w:rFonts w:ascii="Arial" w:eastAsia="Arial" w:hAnsi="Arial" w:cs="Arial"/>
          <w:color w:val="auto"/>
        </w:rPr>
      </w:pPr>
    </w:p>
    <w:p w14:paraId="6D2AC1FA" w14:textId="45059D0F" w:rsidR="007A0A60" w:rsidRDefault="00283354" w:rsidP="007A0A60">
      <w:pPr>
        <w:rPr>
          <w:rFonts w:ascii="Arial" w:eastAsia="Arial" w:hAnsi="Arial" w:cs="Arial"/>
          <w:color w:val="auto"/>
        </w:rPr>
      </w:pPr>
      <w:r w:rsidRPr="00283354">
        <w:rPr>
          <w:rFonts w:ascii="Arial" w:eastAsia="Arial" w:hAnsi="Arial" w:cs="Arial"/>
          <w:b/>
          <w:bCs/>
          <w:color w:val="FF0000"/>
        </w:rPr>
        <w:t>Parents into schools</w:t>
      </w:r>
      <w:r>
        <w:rPr>
          <w:rFonts w:ascii="Arial" w:eastAsia="Arial" w:hAnsi="Arial" w:cs="Arial"/>
          <w:color w:val="auto"/>
        </w:rPr>
        <w:t xml:space="preserve">- For at least the first 2 weeks we are limiting the number of visitors into school. Once we are clearer with guidance and infection </w:t>
      </w:r>
      <w:proofErr w:type="gramStart"/>
      <w:r>
        <w:rPr>
          <w:rFonts w:ascii="Arial" w:eastAsia="Arial" w:hAnsi="Arial" w:cs="Arial"/>
          <w:color w:val="auto"/>
        </w:rPr>
        <w:t>rates</w:t>
      </w:r>
      <w:proofErr w:type="gramEnd"/>
      <w:r>
        <w:rPr>
          <w:rFonts w:ascii="Arial" w:eastAsia="Arial" w:hAnsi="Arial" w:cs="Arial"/>
          <w:color w:val="auto"/>
        </w:rPr>
        <w:t xml:space="preserve"> we are very excited to be able to invite you into school for some whole school events. </w:t>
      </w:r>
    </w:p>
    <w:p w14:paraId="03673373" w14:textId="03C528E4" w:rsidR="003B3C19" w:rsidRPr="003B3C19" w:rsidRDefault="003B3C19" w:rsidP="007A0A60">
      <w:pPr>
        <w:rPr>
          <w:rFonts w:ascii="Arial" w:eastAsia="Arial" w:hAnsi="Arial" w:cs="Arial"/>
          <w:b/>
          <w:bCs/>
          <w:color w:val="FF0000"/>
        </w:rPr>
      </w:pPr>
      <w:r w:rsidRPr="003B3C19">
        <w:rPr>
          <w:rFonts w:ascii="Arial" w:eastAsia="Arial" w:hAnsi="Arial" w:cs="Arial"/>
          <w:b/>
          <w:bCs/>
          <w:color w:val="FF0000"/>
        </w:rPr>
        <w:t>Please note these changes will start on September 2</w:t>
      </w:r>
      <w:r w:rsidRPr="003B3C19">
        <w:rPr>
          <w:rFonts w:ascii="Arial" w:eastAsia="Arial" w:hAnsi="Arial" w:cs="Arial"/>
          <w:b/>
          <w:bCs/>
          <w:color w:val="FF0000"/>
          <w:vertAlign w:val="superscript"/>
        </w:rPr>
        <w:t>nd</w:t>
      </w:r>
      <w:r w:rsidRPr="003B3C19">
        <w:rPr>
          <w:rFonts w:ascii="Arial" w:eastAsia="Arial" w:hAnsi="Arial" w:cs="Arial"/>
          <w:b/>
          <w:bCs/>
          <w:color w:val="FF0000"/>
        </w:rPr>
        <w:t xml:space="preserve"> the day the children return to school. </w:t>
      </w:r>
    </w:p>
    <w:p w14:paraId="20B943D3" w14:textId="77777777" w:rsidR="003B3C19" w:rsidRDefault="003B3C19" w:rsidP="009529F1">
      <w:pPr>
        <w:rPr>
          <w:rFonts w:ascii="Arial" w:eastAsia="Arial" w:hAnsi="Arial" w:cs="Arial"/>
          <w:color w:val="auto"/>
        </w:rPr>
      </w:pPr>
    </w:p>
    <w:p w14:paraId="148200A1" w14:textId="0F2BDC90" w:rsidR="009529F1" w:rsidRPr="00180599" w:rsidRDefault="009529F1" w:rsidP="009529F1">
      <w:pPr>
        <w:rPr>
          <w:rFonts w:ascii="Arial" w:eastAsia="Arial" w:hAnsi="Arial" w:cs="Arial"/>
          <w:color w:val="auto"/>
        </w:rPr>
      </w:pPr>
      <w:r w:rsidRPr="00180599">
        <w:rPr>
          <w:rFonts w:ascii="Arial" w:eastAsia="Arial" w:hAnsi="Arial" w:cs="Arial"/>
          <w:color w:val="auto"/>
        </w:rPr>
        <w:t xml:space="preserve">Yours sincerely </w:t>
      </w:r>
    </w:p>
    <w:p w14:paraId="4AC53F37" w14:textId="139D6652" w:rsidR="009529F1" w:rsidRPr="00180599" w:rsidRDefault="009529F1" w:rsidP="009529F1">
      <w:pPr>
        <w:rPr>
          <w:rFonts w:ascii="Arial" w:eastAsia="Arial" w:hAnsi="Arial" w:cs="Arial"/>
          <w:color w:val="FF0000"/>
        </w:rPr>
      </w:pPr>
      <w:r w:rsidRPr="00180599">
        <w:rPr>
          <w:rFonts w:ascii="Arial" w:eastAsia="Arial" w:hAnsi="Arial" w:cs="Arial"/>
          <w:color w:val="auto"/>
        </w:rPr>
        <w:t>Mrs L Bradford</w:t>
      </w:r>
    </w:p>
    <w:p w14:paraId="25EF85CD" w14:textId="5A5ED7DC" w:rsidR="00B9407C" w:rsidRPr="00180599" w:rsidRDefault="00B9407C" w:rsidP="00B9407C">
      <w:pPr>
        <w:rPr>
          <w:rFonts w:ascii="Comic Sans MS" w:hAnsi="Comic Sans MS"/>
          <w:color w:val="auto"/>
        </w:rPr>
      </w:pPr>
    </w:p>
    <w:sectPr w:rsidR="00B9407C" w:rsidRPr="00180599" w:rsidSect="003E14B9">
      <w:footerReference w:type="default" r:id="rId8"/>
      <w:pgSz w:w="12240" w:h="15840"/>
      <w:pgMar w:top="0" w:right="720" w:bottom="28"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EE35B0" w14:textId="77777777" w:rsidR="005F4F71" w:rsidRDefault="005F4F71">
      <w:r>
        <w:separator/>
      </w:r>
    </w:p>
  </w:endnote>
  <w:endnote w:type="continuationSeparator" w:id="0">
    <w:p w14:paraId="2CB61C3F" w14:textId="77777777" w:rsidR="005F4F71" w:rsidRDefault="005F4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08699" w14:textId="77777777" w:rsidR="007D2BE8" w:rsidRPr="00F82986" w:rsidRDefault="007D2BE8" w:rsidP="0018469D">
    <w:pPr>
      <w:tabs>
        <w:tab w:val="center" w:pos="4320"/>
        <w:tab w:val="left" w:pos="7875"/>
      </w:tabs>
      <w:rPr>
        <w:rFonts w:ascii="Comic Sans MS" w:hAnsi="Comic Sans MS"/>
        <w:b/>
      </w:rPr>
    </w:pPr>
    <w:r>
      <w:rPr>
        <w:rFonts w:ascii="Comic Sans MS" w:hAnsi="Comic Sans MS"/>
      </w:rPr>
      <w:t xml:space="preserve">                                        </w:t>
    </w:r>
  </w:p>
  <w:tbl>
    <w:tblPr>
      <w:tblW w:w="11316" w:type="dxa"/>
      <w:jc w:val="center"/>
      <w:shd w:val="clear" w:color="auto" w:fill="FFFFFF"/>
      <w:tblLayout w:type="fixed"/>
      <w:tblLook w:val="01E0" w:firstRow="1" w:lastRow="1" w:firstColumn="1" w:lastColumn="1" w:noHBand="0" w:noVBand="0"/>
    </w:tblPr>
    <w:tblGrid>
      <w:gridCol w:w="1562"/>
      <w:gridCol w:w="1733"/>
      <w:gridCol w:w="1459"/>
      <w:gridCol w:w="1596"/>
      <w:gridCol w:w="1596"/>
      <w:gridCol w:w="1596"/>
      <w:gridCol w:w="1774"/>
    </w:tblGrid>
    <w:tr w:rsidR="007D2BE8" w14:paraId="1103B1CD" w14:textId="77777777" w:rsidTr="00F96E89">
      <w:trPr>
        <w:trHeight w:val="932"/>
        <w:jc w:val="center"/>
      </w:trPr>
      <w:tc>
        <w:tcPr>
          <w:tcW w:w="11316" w:type="dxa"/>
          <w:gridSpan w:val="7"/>
          <w:shd w:val="clear" w:color="auto" w:fill="FFFFFF"/>
          <w:vAlign w:val="center"/>
        </w:tcPr>
        <w:p w14:paraId="2C88A3E1" w14:textId="77777777" w:rsidR="007D2BE8" w:rsidRPr="003231B3" w:rsidRDefault="007001E8">
          <w:pPr>
            <w:pStyle w:val="Footer"/>
            <w:jc w:val="center"/>
            <w:rPr>
              <w:rFonts w:ascii="Comic Sans MS" w:hAnsi="Comic Sans MS"/>
              <w:b/>
              <w:sz w:val="24"/>
            </w:rPr>
          </w:pPr>
          <w:r>
            <w:rPr>
              <w:rFonts w:ascii="Comic Sans MS" w:hAnsi="Comic Sans MS"/>
              <w:b/>
              <w:sz w:val="32"/>
            </w:rPr>
            <w:t>Let Your Light Shine</w:t>
          </w:r>
        </w:p>
      </w:tc>
    </w:tr>
    <w:tr w:rsidR="007D2BE8" w14:paraId="0F18372B" w14:textId="77777777" w:rsidTr="00F3631C">
      <w:trPr>
        <w:trHeight w:val="932"/>
        <w:jc w:val="center"/>
      </w:trPr>
      <w:tc>
        <w:tcPr>
          <w:tcW w:w="1562" w:type="dxa"/>
          <w:shd w:val="clear" w:color="auto" w:fill="FFFFFF"/>
          <w:vAlign w:val="center"/>
        </w:tcPr>
        <w:p w14:paraId="55C8CEC0" w14:textId="77777777" w:rsidR="007D2BE8" w:rsidRPr="0018469D" w:rsidRDefault="007D2BE8" w:rsidP="00F3631C">
          <w:pPr>
            <w:pStyle w:val="Footer"/>
            <w:rPr>
              <w:b/>
            </w:rPr>
          </w:pPr>
        </w:p>
      </w:tc>
      <w:tc>
        <w:tcPr>
          <w:tcW w:w="1733" w:type="dxa"/>
          <w:shd w:val="clear" w:color="auto" w:fill="FFFFFF"/>
          <w:vAlign w:val="center"/>
        </w:tcPr>
        <w:p w14:paraId="13B08E52" w14:textId="77777777" w:rsidR="007D2BE8" w:rsidRDefault="001B241E">
          <w:pPr>
            <w:pStyle w:val="Footer"/>
            <w:jc w:val="center"/>
          </w:pPr>
          <w:r w:rsidRPr="00A8102A">
            <w:rPr>
              <w:rFonts w:ascii="Calibri" w:hAnsi="Calibri" w:cs="Calibri"/>
              <w:noProof/>
              <w:color w:val="auto"/>
              <w:sz w:val="32"/>
              <w:szCs w:val="32"/>
            </w:rPr>
            <w:drawing>
              <wp:inline distT="0" distB="0" distL="0" distR="0" wp14:anchorId="058A43B9" wp14:editId="2454CFAC">
                <wp:extent cx="825500" cy="82550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c>
      <w:tc>
        <w:tcPr>
          <w:tcW w:w="1459" w:type="dxa"/>
          <w:shd w:val="clear" w:color="auto" w:fill="FFFFFF"/>
          <w:vAlign w:val="center"/>
        </w:tcPr>
        <w:p w14:paraId="775088D9" w14:textId="77777777" w:rsidR="007D2BE8" w:rsidRDefault="001B241E">
          <w:pPr>
            <w:pStyle w:val="Footer"/>
            <w:jc w:val="center"/>
          </w:pPr>
          <w:r w:rsidRPr="00A8102A">
            <w:rPr>
              <w:noProof/>
            </w:rPr>
            <w:drawing>
              <wp:inline distT="0" distB="0" distL="0" distR="0" wp14:anchorId="64AFCD8D" wp14:editId="476D92C8">
                <wp:extent cx="850900" cy="850900"/>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c>
      <w:tc>
        <w:tcPr>
          <w:tcW w:w="1596" w:type="dxa"/>
          <w:shd w:val="clear" w:color="auto" w:fill="FFFFFF"/>
          <w:vAlign w:val="center"/>
        </w:tcPr>
        <w:p w14:paraId="679EDB59" w14:textId="77777777" w:rsidR="007D2BE8" w:rsidRDefault="00764A18">
          <w:pPr>
            <w:pStyle w:val="Footer"/>
            <w:jc w:val="center"/>
          </w:pPr>
          <w:r>
            <w:rPr>
              <w:noProof/>
            </w:rPr>
            <w:fldChar w:fldCharType="begin"/>
          </w:r>
          <w:r>
            <w:rPr>
              <w:noProof/>
            </w:rPr>
            <w:instrText xml:space="preserve"> INCLUDEPICTURE  "https://www.eco-schools.org.uk/wp-content/uploads/2018/08/ecoschools.png" \* MERGEFORMATINET </w:instrText>
          </w:r>
          <w:r>
            <w:rPr>
              <w:noProof/>
            </w:rPr>
            <w:fldChar w:fldCharType="separate"/>
          </w:r>
          <w:r w:rsidR="005C6094">
            <w:rPr>
              <w:noProof/>
            </w:rPr>
            <w:fldChar w:fldCharType="begin"/>
          </w:r>
          <w:r w:rsidR="005C6094">
            <w:rPr>
              <w:noProof/>
            </w:rPr>
            <w:instrText xml:space="preserve"> INCLUDEPICTURE  "https://www.eco-schools.org.uk/wp-content/uploads/2018/08/ecoschools.png" \* MERGEFORMATINET </w:instrText>
          </w:r>
          <w:r w:rsidR="005C6094">
            <w:rPr>
              <w:noProof/>
            </w:rPr>
            <w:fldChar w:fldCharType="separate"/>
          </w:r>
          <w:r w:rsidR="003B5A34">
            <w:rPr>
              <w:noProof/>
            </w:rPr>
            <w:fldChar w:fldCharType="begin"/>
          </w:r>
          <w:r w:rsidR="003B5A34">
            <w:rPr>
              <w:noProof/>
            </w:rPr>
            <w:instrText xml:space="preserve"> INCLUDEPICTURE  "https://www.eco-schools.org.uk/wp-content/uploads/2018/08/ecoschools.png" \* MERGEFORMATINET </w:instrText>
          </w:r>
          <w:r w:rsidR="003B5A34">
            <w:rPr>
              <w:noProof/>
            </w:rPr>
            <w:fldChar w:fldCharType="separate"/>
          </w:r>
          <w:r w:rsidR="0058227F">
            <w:rPr>
              <w:noProof/>
            </w:rPr>
            <w:fldChar w:fldCharType="begin"/>
          </w:r>
          <w:r w:rsidR="0058227F">
            <w:rPr>
              <w:noProof/>
            </w:rPr>
            <w:instrText xml:space="preserve"> INCLUDEPICTURE  "https://www.eco-schools.org.uk/wp-content/uploads/2018/08/ecoschools.png" \* MERGEFORMATINET </w:instrText>
          </w:r>
          <w:r w:rsidR="0058227F">
            <w:rPr>
              <w:noProof/>
            </w:rPr>
            <w:fldChar w:fldCharType="separate"/>
          </w:r>
          <w:r w:rsidR="0048707A">
            <w:rPr>
              <w:noProof/>
            </w:rPr>
            <w:fldChar w:fldCharType="begin"/>
          </w:r>
          <w:r w:rsidR="0048707A">
            <w:rPr>
              <w:noProof/>
            </w:rPr>
            <w:instrText xml:space="preserve"> INCLUDEPICTURE  "https://www.eco-schools.org.uk/wp-content/uploads/2018/08/ecoschools.png" \* MERGEFORMATINET </w:instrText>
          </w:r>
          <w:r w:rsidR="0048707A">
            <w:rPr>
              <w:noProof/>
            </w:rPr>
            <w:fldChar w:fldCharType="separate"/>
          </w:r>
          <w:r w:rsidR="00BB4752">
            <w:rPr>
              <w:noProof/>
            </w:rPr>
            <w:fldChar w:fldCharType="begin"/>
          </w:r>
          <w:r w:rsidR="00BB4752">
            <w:rPr>
              <w:noProof/>
            </w:rPr>
            <w:instrText xml:space="preserve"> INCLUDEPICTURE  "https://www.eco-schools.org.uk/wp-content/uploads/2018/08/ecoschools.png" \* MERGEFORMATINET </w:instrText>
          </w:r>
          <w:r w:rsidR="00BB4752">
            <w:rPr>
              <w:noProof/>
            </w:rPr>
            <w:fldChar w:fldCharType="separate"/>
          </w:r>
          <w:r w:rsidR="00880569">
            <w:rPr>
              <w:noProof/>
            </w:rPr>
            <w:fldChar w:fldCharType="begin"/>
          </w:r>
          <w:r w:rsidR="00880569">
            <w:rPr>
              <w:noProof/>
            </w:rPr>
            <w:instrText xml:space="preserve"> INCLUDEPICTURE  "https://www.eco-schools.org.uk/wp-content/uploads/2018/08/ecoschools.png" \* MERGEFORMATINET </w:instrText>
          </w:r>
          <w:r w:rsidR="00880569">
            <w:rPr>
              <w:noProof/>
            </w:rPr>
            <w:fldChar w:fldCharType="separate"/>
          </w:r>
          <w:r w:rsidR="005F4F71">
            <w:rPr>
              <w:noProof/>
            </w:rPr>
            <w:fldChar w:fldCharType="begin"/>
          </w:r>
          <w:r w:rsidR="005F4F71">
            <w:rPr>
              <w:noProof/>
            </w:rPr>
            <w:instrText xml:space="preserve"> </w:instrText>
          </w:r>
          <w:r w:rsidR="005F4F71">
            <w:rPr>
              <w:noProof/>
            </w:rPr>
            <w:instrText>INCLUDEPICTURE  "https://www.eco-schools.org.uk/wp-content/uploads/2018/08/ecoschools.png" \* MERGEFORMATINET</w:instrText>
          </w:r>
          <w:r w:rsidR="005F4F71">
            <w:rPr>
              <w:noProof/>
            </w:rPr>
            <w:instrText xml:space="preserve"> </w:instrText>
          </w:r>
          <w:r w:rsidR="005F4F71">
            <w:rPr>
              <w:noProof/>
            </w:rPr>
            <w:fldChar w:fldCharType="separate"/>
          </w:r>
          <w:r w:rsidR="007F58F9">
            <w:rPr>
              <w:noProof/>
            </w:rPr>
            <w:pict w14:anchorId="7F27F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eco schools award" style="width:74.25pt;height:1in;mso-position-vertical:top">
                <v:imagedata r:id="rId3" r:href="rId4"/>
              </v:shape>
            </w:pict>
          </w:r>
          <w:r w:rsidR="005F4F71">
            <w:rPr>
              <w:noProof/>
            </w:rPr>
            <w:fldChar w:fldCharType="end"/>
          </w:r>
          <w:r w:rsidR="00880569">
            <w:rPr>
              <w:noProof/>
            </w:rPr>
            <w:fldChar w:fldCharType="end"/>
          </w:r>
          <w:r w:rsidR="00BB4752">
            <w:rPr>
              <w:noProof/>
            </w:rPr>
            <w:fldChar w:fldCharType="end"/>
          </w:r>
          <w:r w:rsidR="0048707A">
            <w:rPr>
              <w:noProof/>
            </w:rPr>
            <w:fldChar w:fldCharType="end"/>
          </w:r>
          <w:r w:rsidR="0058227F">
            <w:rPr>
              <w:noProof/>
            </w:rPr>
            <w:fldChar w:fldCharType="end"/>
          </w:r>
          <w:r w:rsidR="003B5A34">
            <w:rPr>
              <w:noProof/>
            </w:rPr>
            <w:fldChar w:fldCharType="end"/>
          </w:r>
          <w:r w:rsidR="005C6094">
            <w:rPr>
              <w:noProof/>
            </w:rPr>
            <w:fldChar w:fldCharType="end"/>
          </w:r>
          <w:r>
            <w:rPr>
              <w:noProof/>
            </w:rPr>
            <w:fldChar w:fldCharType="end"/>
          </w:r>
        </w:p>
      </w:tc>
      <w:tc>
        <w:tcPr>
          <w:tcW w:w="1596" w:type="dxa"/>
          <w:shd w:val="clear" w:color="auto" w:fill="FFFFFF"/>
          <w:vAlign w:val="center"/>
        </w:tcPr>
        <w:p w14:paraId="5451E289" w14:textId="77777777" w:rsidR="007D2BE8" w:rsidRDefault="001B241E">
          <w:pPr>
            <w:pStyle w:val="Footer"/>
            <w:jc w:val="center"/>
          </w:pPr>
          <w:r>
            <w:rPr>
              <w:b/>
              <w:noProof/>
            </w:rPr>
            <w:drawing>
              <wp:inline distT="0" distB="0" distL="0" distR="0" wp14:anchorId="6F65730B" wp14:editId="21FB6D0D">
                <wp:extent cx="635000" cy="8128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00" cy="812800"/>
                        </a:xfrm>
                        <a:prstGeom prst="rect">
                          <a:avLst/>
                        </a:prstGeom>
                        <a:noFill/>
                        <a:ln>
                          <a:noFill/>
                        </a:ln>
                      </pic:spPr>
                    </pic:pic>
                  </a:graphicData>
                </a:graphic>
              </wp:inline>
            </w:drawing>
          </w:r>
        </w:p>
      </w:tc>
      <w:tc>
        <w:tcPr>
          <w:tcW w:w="1596" w:type="dxa"/>
          <w:shd w:val="clear" w:color="auto" w:fill="FFFFFF"/>
        </w:tcPr>
        <w:p w14:paraId="646C8F9D" w14:textId="77777777" w:rsidR="007D2BE8" w:rsidRDefault="00764A18" w:rsidP="00F3631C">
          <w:pPr>
            <w:pStyle w:val="Footer"/>
          </w:pPr>
          <w:r>
            <w:rPr>
              <w:noProof/>
            </w:rPr>
            <w:fldChar w:fldCharType="begin"/>
          </w:r>
          <w:r>
            <w:rPr>
              <w:noProof/>
            </w:rPr>
            <w:instrText xml:space="preserve"> INCLUDEPICTURE  "https://flushdyke.co.uk/wp-content/uploads/2019/06/Ofsted-Logo-1.png" \* MERGEFORMATINET </w:instrText>
          </w:r>
          <w:r>
            <w:rPr>
              <w:noProof/>
            </w:rPr>
            <w:fldChar w:fldCharType="separate"/>
          </w:r>
          <w:r w:rsidR="005C6094">
            <w:rPr>
              <w:noProof/>
            </w:rPr>
            <w:fldChar w:fldCharType="begin"/>
          </w:r>
          <w:r w:rsidR="005C6094">
            <w:rPr>
              <w:noProof/>
            </w:rPr>
            <w:instrText xml:space="preserve"> INCLUDEPICTURE  "https://flushdyke.co.uk/wp-content/uploads/2019/06/Ofsted-Logo-1.png" \* MERGEFORMATINET </w:instrText>
          </w:r>
          <w:r w:rsidR="005C6094">
            <w:rPr>
              <w:noProof/>
            </w:rPr>
            <w:fldChar w:fldCharType="separate"/>
          </w:r>
          <w:r w:rsidR="003B5A34">
            <w:rPr>
              <w:noProof/>
            </w:rPr>
            <w:fldChar w:fldCharType="begin"/>
          </w:r>
          <w:r w:rsidR="003B5A34">
            <w:rPr>
              <w:noProof/>
            </w:rPr>
            <w:instrText xml:space="preserve"> INCLUDEPICTURE  "https://flushdyke.co.uk/wp-content/uploads/2019/06/Ofsted-Logo-1.png" \* MERGEFORMATINET </w:instrText>
          </w:r>
          <w:r w:rsidR="003B5A34">
            <w:rPr>
              <w:noProof/>
            </w:rPr>
            <w:fldChar w:fldCharType="separate"/>
          </w:r>
          <w:r w:rsidR="0058227F">
            <w:rPr>
              <w:noProof/>
            </w:rPr>
            <w:fldChar w:fldCharType="begin"/>
          </w:r>
          <w:r w:rsidR="0058227F">
            <w:rPr>
              <w:noProof/>
            </w:rPr>
            <w:instrText xml:space="preserve"> INCLUDEPICTURE  "https://flushdyke.co.uk/wp-content/uploads/2019/06/Ofsted-Logo-1.png" \* MERGEFORMATINET </w:instrText>
          </w:r>
          <w:r w:rsidR="0058227F">
            <w:rPr>
              <w:noProof/>
            </w:rPr>
            <w:fldChar w:fldCharType="separate"/>
          </w:r>
          <w:r w:rsidR="0048707A">
            <w:rPr>
              <w:noProof/>
            </w:rPr>
            <w:fldChar w:fldCharType="begin"/>
          </w:r>
          <w:r w:rsidR="0048707A">
            <w:rPr>
              <w:noProof/>
            </w:rPr>
            <w:instrText xml:space="preserve"> INCLUDEPICTURE  "https://flushdyke.co.uk/wp-content/uploads/2019/06/Ofsted-Logo-1.png" \* MERGEFORMATINET </w:instrText>
          </w:r>
          <w:r w:rsidR="0048707A">
            <w:rPr>
              <w:noProof/>
            </w:rPr>
            <w:fldChar w:fldCharType="separate"/>
          </w:r>
          <w:r w:rsidR="00BB4752">
            <w:rPr>
              <w:noProof/>
            </w:rPr>
            <w:fldChar w:fldCharType="begin"/>
          </w:r>
          <w:r w:rsidR="00BB4752">
            <w:rPr>
              <w:noProof/>
            </w:rPr>
            <w:instrText xml:space="preserve"> INCLUDEPICTURE  "https://flushdyke.co.uk/wp-content/uploads/2019/06/Ofsted-Logo-1.png" \* MERGEFORMATINET </w:instrText>
          </w:r>
          <w:r w:rsidR="00BB4752">
            <w:rPr>
              <w:noProof/>
            </w:rPr>
            <w:fldChar w:fldCharType="separate"/>
          </w:r>
          <w:r w:rsidR="00880569">
            <w:rPr>
              <w:noProof/>
            </w:rPr>
            <w:fldChar w:fldCharType="begin"/>
          </w:r>
          <w:r w:rsidR="00880569">
            <w:rPr>
              <w:noProof/>
            </w:rPr>
            <w:instrText xml:space="preserve"> INCLUDEPICTURE  "https://flushdyke.co.uk/wp-content/uploads/2019/06/Ofsted-Logo-1.png" \* MERGEFORMATINET </w:instrText>
          </w:r>
          <w:r w:rsidR="00880569">
            <w:rPr>
              <w:noProof/>
            </w:rPr>
            <w:fldChar w:fldCharType="separate"/>
          </w:r>
          <w:r w:rsidR="005F4F71">
            <w:rPr>
              <w:noProof/>
            </w:rPr>
            <w:fldChar w:fldCharType="begin"/>
          </w:r>
          <w:r w:rsidR="005F4F71">
            <w:rPr>
              <w:noProof/>
            </w:rPr>
            <w:instrText xml:space="preserve"> </w:instrText>
          </w:r>
          <w:r w:rsidR="005F4F71">
            <w:rPr>
              <w:noProof/>
            </w:rPr>
            <w:instrText>INCLUDEPICTURE  "https://flushdyke.co.uk/</w:instrText>
          </w:r>
          <w:r w:rsidR="005F4F71">
            <w:rPr>
              <w:noProof/>
            </w:rPr>
            <w:instrText>wp-content/uploads/2019/06/Ofsted-Logo-1.png" \* MERGEFORMATINET</w:instrText>
          </w:r>
          <w:r w:rsidR="005F4F71">
            <w:rPr>
              <w:noProof/>
            </w:rPr>
            <w:instrText xml:space="preserve"> </w:instrText>
          </w:r>
          <w:r w:rsidR="005F4F71">
            <w:rPr>
              <w:noProof/>
            </w:rPr>
            <w:fldChar w:fldCharType="separate"/>
          </w:r>
          <w:r w:rsidR="007F58F9">
            <w:rPr>
              <w:noProof/>
            </w:rPr>
            <w:pict w14:anchorId="1AFE91B7">
              <v:shape id="_x0000_i1026" type="#_x0000_t75" style="width:71.25pt;height:71.25pt" o:allowoverlap="f">
                <v:imagedata r:id="rId6" r:href="rId7"/>
              </v:shape>
            </w:pict>
          </w:r>
          <w:r w:rsidR="005F4F71">
            <w:rPr>
              <w:noProof/>
            </w:rPr>
            <w:fldChar w:fldCharType="end"/>
          </w:r>
          <w:r w:rsidR="00880569">
            <w:rPr>
              <w:noProof/>
            </w:rPr>
            <w:fldChar w:fldCharType="end"/>
          </w:r>
          <w:r w:rsidR="00BB4752">
            <w:rPr>
              <w:noProof/>
            </w:rPr>
            <w:fldChar w:fldCharType="end"/>
          </w:r>
          <w:r w:rsidR="0048707A">
            <w:rPr>
              <w:noProof/>
            </w:rPr>
            <w:fldChar w:fldCharType="end"/>
          </w:r>
          <w:r w:rsidR="0058227F">
            <w:rPr>
              <w:noProof/>
            </w:rPr>
            <w:fldChar w:fldCharType="end"/>
          </w:r>
          <w:r w:rsidR="003B5A34">
            <w:rPr>
              <w:noProof/>
            </w:rPr>
            <w:fldChar w:fldCharType="end"/>
          </w:r>
          <w:r w:rsidR="005C6094">
            <w:rPr>
              <w:noProof/>
            </w:rPr>
            <w:fldChar w:fldCharType="end"/>
          </w:r>
          <w:r>
            <w:rPr>
              <w:noProof/>
            </w:rPr>
            <w:fldChar w:fldCharType="end"/>
          </w:r>
        </w:p>
      </w:tc>
      <w:tc>
        <w:tcPr>
          <w:tcW w:w="1774" w:type="dxa"/>
          <w:shd w:val="clear" w:color="auto" w:fill="FFFFFF"/>
        </w:tcPr>
        <w:p w14:paraId="33CE5ED1" w14:textId="77777777" w:rsidR="007D2BE8" w:rsidRPr="00F3631C" w:rsidRDefault="007D2BE8">
          <w:pPr>
            <w:pStyle w:val="Footer"/>
            <w:jc w:val="center"/>
          </w:pPr>
        </w:p>
      </w:tc>
    </w:tr>
  </w:tbl>
  <w:p w14:paraId="2F092BC9" w14:textId="77777777" w:rsidR="007D2BE8" w:rsidRDefault="007D2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CA0B52" w14:textId="77777777" w:rsidR="005F4F71" w:rsidRDefault="005F4F71">
      <w:r>
        <w:separator/>
      </w:r>
    </w:p>
  </w:footnote>
  <w:footnote w:type="continuationSeparator" w:id="0">
    <w:p w14:paraId="0F0BA031" w14:textId="77777777" w:rsidR="005F4F71" w:rsidRDefault="005F4F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F7C8A"/>
    <w:multiLevelType w:val="hybridMultilevel"/>
    <w:tmpl w:val="28B637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150183"/>
    <w:multiLevelType w:val="hybridMultilevel"/>
    <w:tmpl w:val="68F29260"/>
    <w:lvl w:ilvl="0" w:tplc="08090001">
      <w:start w:val="1"/>
      <w:numFmt w:val="bullet"/>
      <w:lvlText w:val=""/>
      <w:lvlJc w:val="left"/>
      <w:pPr>
        <w:tabs>
          <w:tab w:val="num" w:pos="1230"/>
        </w:tabs>
        <w:ind w:left="1230" w:hanging="360"/>
      </w:pPr>
      <w:rPr>
        <w:rFonts w:ascii="Symbol" w:hAnsi="Symbol" w:hint="default"/>
      </w:rPr>
    </w:lvl>
    <w:lvl w:ilvl="1" w:tplc="08090003" w:tentative="1">
      <w:start w:val="1"/>
      <w:numFmt w:val="bullet"/>
      <w:lvlText w:val="o"/>
      <w:lvlJc w:val="left"/>
      <w:pPr>
        <w:tabs>
          <w:tab w:val="num" w:pos="1950"/>
        </w:tabs>
        <w:ind w:left="1950" w:hanging="360"/>
      </w:pPr>
      <w:rPr>
        <w:rFonts w:ascii="Courier New" w:hAnsi="Courier New" w:cs="Courier New" w:hint="default"/>
      </w:rPr>
    </w:lvl>
    <w:lvl w:ilvl="2" w:tplc="08090005" w:tentative="1">
      <w:start w:val="1"/>
      <w:numFmt w:val="bullet"/>
      <w:lvlText w:val=""/>
      <w:lvlJc w:val="left"/>
      <w:pPr>
        <w:tabs>
          <w:tab w:val="num" w:pos="2670"/>
        </w:tabs>
        <w:ind w:left="2670" w:hanging="360"/>
      </w:pPr>
      <w:rPr>
        <w:rFonts w:ascii="Wingdings" w:hAnsi="Wingdings" w:hint="default"/>
      </w:rPr>
    </w:lvl>
    <w:lvl w:ilvl="3" w:tplc="08090001" w:tentative="1">
      <w:start w:val="1"/>
      <w:numFmt w:val="bullet"/>
      <w:lvlText w:val=""/>
      <w:lvlJc w:val="left"/>
      <w:pPr>
        <w:tabs>
          <w:tab w:val="num" w:pos="3390"/>
        </w:tabs>
        <w:ind w:left="3390" w:hanging="360"/>
      </w:pPr>
      <w:rPr>
        <w:rFonts w:ascii="Symbol" w:hAnsi="Symbol" w:hint="default"/>
      </w:rPr>
    </w:lvl>
    <w:lvl w:ilvl="4" w:tplc="08090003" w:tentative="1">
      <w:start w:val="1"/>
      <w:numFmt w:val="bullet"/>
      <w:lvlText w:val="o"/>
      <w:lvlJc w:val="left"/>
      <w:pPr>
        <w:tabs>
          <w:tab w:val="num" w:pos="4110"/>
        </w:tabs>
        <w:ind w:left="4110" w:hanging="360"/>
      </w:pPr>
      <w:rPr>
        <w:rFonts w:ascii="Courier New" w:hAnsi="Courier New" w:cs="Courier New" w:hint="default"/>
      </w:rPr>
    </w:lvl>
    <w:lvl w:ilvl="5" w:tplc="08090005" w:tentative="1">
      <w:start w:val="1"/>
      <w:numFmt w:val="bullet"/>
      <w:lvlText w:val=""/>
      <w:lvlJc w:val="left"/>
      <w:pPr>
        <w:tabs>
          <w:tab w:val="num" w:pos="4830"/>
        </w:tabs>
        <w:ind w:left="4830" w:hanging="360"/>
      </w:pPr>
      <w:rPr>
        <w:rFonts w:ascii="Wingdings" w:hAnsi="Wingdings" w:hint="default"/>
      </w:rPr>
    </w:lvl>
    <w:lvl w:ilvl="6" w:tplc="08090001" w:tentative="1">
      <w:start w:val="1"/>
      <w:numFmt w:val="bullet"/>
      <w:lvlText w:val=""/>
      <w:lvlJc w:val="left"/>
      <w:pPr>
        <w:tabs>
          <w:tab w:val="num" w:pos="5550"/>
        </w:tabs>
        <w:ind w:left="5550" w:hanging="360"/>
      </w:pPr>
      <w:rPr>
        <w:rFonts w:ascii="Symbol" w:hAnsi="Symbol" w:hint="default"/>
      </w:rPr>
    </w:lvl>
    <w:lvl w:ilvl="7" w:tplc="08090003" w:tentative="1">
      <w:start w:val="1"/>
      <w:numFmt w:val="bullet"/>
      <w:lvlText w:val="o"/>
      <w:lvlJc w:val="left"/>
      <w:pPr>
        <w:tabs>
          <w:tab w:val="num" w:pos="6270"/>
        </w:tabs>
        <w:ind w:left="6270" w:hanging="360"/>
      </w:pPr>
      <w:rPr>
        <w:rFonts w:ascii="Courier New" w:hAnsi="Courier New" w:cs="Courier New" w:hint="default"/>
      </w:rPr>
    </w:lvl>
    <w:lvl w:ilvl="8" w:tplc="08090005" w:tentative="1">
      <w:start w:val="1"/>
      <w:numFmt w:val="bullet"/>
      <w:lvlText w:val=""/>
      <w:lvlJc w:val="left"/>
      <w:pPr>
        <w:tabs>
          <w:tab w:val="num" w:pos="6990"/>
        </w:tabs>
        <w:ind w:left="6990" w:hanging="360"/>
      </w:pPr>
      <w:rPr>
        <w:rFonts w:ascii="Wingdings" w:hAnsi="Wingdings" w:hint="default"/>
      </w:rPr>
    </w:lvl>
  </w:abstractNum>
  <w:abstractNum w:abstractNumId="2" w15:restartNumberingAfterBreak="0">
    <w:nsid w:val="266B0042"/>
    <w:multiLevelType w:val="hybridMultilevel"/>
    <w:tmpl w:val="1B5E32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A5532E4"/>
    <w:multiLevelType w:val="hybridMultilevel"/>
    <w:tmpl w:val="44920D1C"/>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5673B"/>
    <w:multiLevelType w:val="hybridMultilevel"/>
    <w:tmpl w:val="36FCE9C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966AE4"/>
    <w:multiLevelType w:val="hybridMultilevel"/>
    <w:tmpl w:val="E65CE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841660"/>
    <w:multiLevelType w:val="hybridMultilevel"/>
    <w:tmpl w:val="443282EA"/>
    <w:lvl w:ilvl="0" w:tplc="08090001">
      <w:start w:val="1"/>
      <w:numFmt w:val="bullet"/>
      <w:lvlText w:val=""/>
      <w:lvlJc w:val="left"/>
      <w:pPr>
        <w:tabs>
          <w:tab w:val="num" w:pos="810"/>
        </w:tabs>
        <w:ind w:left="810" w:hanging="360"/>
      </w:pPr>
      <w:rPr>
        <w:rFonts w:ascii="Symbol" w:hAnsi="Symbol" w:hint="default"/>
      </w:rPr>
    </w:lvl>
    <w:lvl w:ilvl="1" w:tplc="08090003" w:tentative="1">
      <w:start w:val="1"/>
      <w:numFmt w:val="bullet"/>
      <w:lvlText w:val="o"/>
      <w:lvlJc w:val="left"/>
      <w:pPr>
        <w:tabs>
          <w:tab w:val="num" w:pos="1530"/>
        </w:tabs>
        <w:ind w:left="1530" w:hanging="360"/>
      </w:pPr>
      <w:rPr>
        <w:rFonts w:ascii="Courier New" w:hAnsi="Courier New" w:cs="Courier New" w:hint="default"/>
      </w:rPr>
    </w:lvl>
    <w:lvl w:ilvl="2" w:tplc="08090005" w:tentative="1">
      <w:start w:val="1"/>
      <w:numFmt w:val="bullet"/>
      <w:lvlText w:val=""/>
      <w:lvlJc w:val="left"/>
      <w:pPr>
        <w:tabs>
          <w:tab w:val="num" w:pos="2250"/>
        </w:tabs>
        <w:ind w:left="2250" w:hanging="360"/>
      </w:pPr>
      <w:rPr>
        <w:rFonts w:ascii="Wingdings" w:hAnsi="Wingdings" w:hint="default"/>
      </w:rPr>
    </w:lvl>
    <w:lvl w:ilvl="3" w:tplc="08090001" w:tentative="1">
      <w:start w:val="1"/>
      <w:numFmt w:val="bullet"/>
      <w:lvlText w:val=""/>
      <w:lvlJc w:val="left"/>
      <w:pPr>
        <w:tabs>
          <w:tab w:val="num" w:pos="2970"/>
        </w:tabs>
        <w:ind w:left="2970" w:hanging="360"/>
      </w:pPr>
      <w:rPr>
        <w:rFonts w:ascii="Symbol" w:hAnsi="Symbol" w:hint="default"/>
      </w:rPr>
    </w:lvl>
    <w:lvl w:ilvl="4" w:tplc="08090003" w:tentative="1">
      <w:start w:val="1"/>
      <w:numFmt w:val="bullet"/>
      <w:lvlText w:val="o"/>
      <w:lvlJc w:val="left"/>
      <w:pPr>
        <w:tabs>
          <w:tab w:val="num" w:pos="3690"/>
        </w:tabs>
        <w:ind w:left="3690" w:hanging="360"/>
      </w:pPr>
      <w:rPr>
        <w:rFonts w:ascii="Courier New" w:hAnsi="Courier New" w:cs="Courier New" w:hint="default"/>
      </w:rPr>
    </w:lvl>
    <w:lvl w:ilvl="5" w:tplc="08090005" w:tentative="1">
      <w:start w:val="1"/>
      <w:numFmt w:val="bullet"/>
      <w:lvlText w:val=""/>
      <w:lvlJc w:val="left"/>
      <w:pPr>
        <w:tabs>
          <w:tab w:val="num" w:pos="4410"/>
        </w:tabs>
        <w:ind w:left="4410" w:hanging="360"/>
      </w:pPr>
      <w:rPr>
        <w:rFonts w:ascii="Wingdings" w:hAnsi="Wingdings" w:hint="default"/>
      </w:rPr>
    </w:lvl>
    <w:lvl w:ilvl="6" w:tplc="08090001" w:tentative="1">
      <w:start w:val="1"/>
      <w:numFmt w:val="bullet"/>
      <w:lvlText w:val=""/>
      <w:lvlJc w:val="left"/>
      <w:pPr>
        <w:tabs>
          <w:tab w:val="num" w:pos="5130"/>
        </w:tabs>
        <w:ind w:left="5130" w:hanging="360"/>
      </w:pPr>
      <w:rPr>
        <w:rFonts w:ascii="Symbol" w:hAnsi="Symbol" w:hint="default"/>
      </w:rPr>
    </w:lvl>
    <w:lvl w:ilvl="7" w:tplc="08090003" w:tentative="1">
      <w:start w:val="1"/>
      <w:numFmt w:val="bullet"/>
      <w:lvlText w:val="o"/>
      <w:lvlJc w:val="left"/>
      <w:pPr>
        <w:tabs>
          <w:tab w:val="num" w:pos="5850"/>
        </w:tabs>
        <w:ind w:left="5850" w:hanging="360"/>
      </w:pPr>
      <w:rPr>
        <w:rFonts w:ascii="Courier New" w:hAnsi="Courier New" w:cs="Courier New" w:hint="default"/>
      </w:rPr>
    </w:lvl>
    <w:lvl w:ilvl="8" w:tplc="08090005" w:tentative="1">
      <w:start w:val="1"/>
      <w:numFmt w:val="bullet"/>
      <w:lvlText w:val=""/>
      <w:lvlJc w:val="left"/>
      <w:pPr>
        <w:tabs>
          <w:tab w:val="num" w:pos="6570"/>
        </w:tabs>
        <w:ind w:left="6570" w:hanging="360"/>
      </w:pPr>
      <w:rPr>
        <w:rFonts w:ascii="Wingdings" w:hAnsi="Wingdings" w:hint="default"/>
      </w:rPr>
    </w:lvl>
  </w:abstractNum>
  <w:abstractNum w:abstractNumId="8" w15:restartNumberingAfterBreak="0">
    <w:nsid w:val="6CB17E57"/>
    <w:multiLevelType w:val="hybridMultilevel"/>
    <w:tmpl w:val="3AA089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6F97E77"/>
    <w:multiLevelType w:val="hybridMultilevel"/>
    <w:tmpl w:val="18829F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8D56C9"/>
    <w:multiLevelType w:val="hybridMultilevel"/>
    <w:tmpl w:val="5FD283DC"/>
    <w:lvl w:ilvl="0" w:tplc="1D9ADDAE">
      <w:start w:val="1"/>
      <w:numFmt w:val="bullet"/>
      <w:lvlText w:val=""/>
      <w:lvlJc w:val="left"/>
      <w:pPr>
        <w:ind w:left="720" w:hanging="360"/>
      </w:pPr>
      <w:rPr>
        <w:rFonts w:ascii="Symbol" w:hAnsi="Symbol" w:hint="default"/>
      </w:rPr>
    </w:lvl>
    <w:lvl w:ilvl="1" w:tplc="F52C29F0">
      <w:start w:val="1"/>
      <w:numFmt w:val="bullet"/>
      <w:lvlText w:val="o"/>
      <w:lvlJc w:val="left"/>
      <w:pPr>
        <w:ind w:left="1440" w:hanging="360"/>
      </w:pPr>
      <w:rPr>
        <w:rFonts w:ascii="Courier New" w:hAnsi="Courier New" w:hint="default"/>
      </w:rPr>
    </w:lvl>
    <w:lvl w:ilvl="2" w:tplc="518CF19E">
      <w:start w:val="1"/>
      <w:numFmt w:val="bullet"/>
      <w:lvlText w:val=""/>
      <w:lvlJc w:val="left"/>
      <w:pPr>
        <w:ind w:left="2160" w:hanging="360"/>
      </w:pPr>
      <w:rPr>
        <w:rFonts w:ascii="Wingdings" w:hAnsi="Wingdings" w:hint="default"/>
      </w:rPr>
    </w:lvl>
    <w:lvl w:ilvl="3" w:tplc="D7D212B6">
      <w:start w:val="1"/>
      <w:numFmt w:val="bullet"/>
      <w:lvlText w:val=""/>
      <w:lvlJc w:val="left"/>
      <w:pPr>
        <w:ind w:left="2880" w:hanging="360"/>
      </w:pPr>
      <w:rPr>
        <w:rFonts w:ascii="Symbol" w:hAnsi="Symbol" w:hint="default"/>
      </w:rPr>
    </w:lvl>
    <w:lvl w:ilvl="4" w:tplc="26E0C84A">
      <w:start w:val="1"/>
      <w:numFmt w:val="bullet"/>
      <w:lvlText w:val="o"/>
      <w:lvlJc w:val="left"/>
      <w:pPr>
        <w:ind w:left="3600" w:hanging="360"/>
      </w:pPr>
      <w:rPr>
        <w:rFonts w:ascii="Courier New" w:hAnsi="Courier New" w:hint="default"/>
      </w:rPr>
    </w:lvl>
    <w:lvl w:ilvl="5" w:tplc="6C9AF33C">
      <w:start w:val="1"/>
      <w:numFmt w:val="bullet"/>
      <w:lvlText w:val=""/>
      <w:lvlJc w:val="left"/>
      <w:pPr>
        <w:ind w:left="4320" w:hanging="360"/>
      </w:pPr>
      <w:rPr>
        <w:rFonts w:ascii="Wingdings" w:hAnsi="Wingdings" w:hint="default"/>
      </w:rPr>
    </w:lvl>
    <w:lvl w:ilvl="6" w:tplc="0FE663D0">
      <w:start w:val="1"/>
      <w:numFmt w:val="bullet"/>
      <w:lvlText w:val=""/>
      <w:lvlJc w:val="left"/>
      <w:pPr>
        <w:ind w:left="5040" w:hanging="360"/>
      </w:pPr>
      <w:rPr>
        <w:rFonts w:ascii="Symbol" w:hAnsi="Symbol" w:hint="default"/>
      </w:rPr>
    </w:lvl>
    <w:lvl w:ilvl="7" w:tplc="B2645DF8">
      <w:start w:val="1"/>
      <w:numFmt w:val="bullet"/>
      <w:lvlText w:val="o"/>
      <w:lvlJc w:val="left"/>
      <w:pPr>
        <w:ind w:left="5760" w:hanging="360"/>
      </w:pPr>
      <w:rPr>
        <w:rFonts w:ascii="Courier New" w:hAnsi="Courier New" w:hint="default"/>
      </w:rPr>
    </w:lvl>
    <w:lvl w:ilvl="8" w:tplc="77428548">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
  </w:num>
  <w:num w:numId="4">
    <w:abstractNumId w:val="8"/>
  </w:num>
  <w:num w:numId="5">
    <w:abstractNumId w:val="7"/>
  </w:num>
  <w:num w:numId="6">
    <w:abstractNumId w:val="5"/>
  </w:num>
  <w:num w:numId="7">
    <w:abstractNumId w:val="2"/>
  </w:num>
  <w:num w:numId="8">
    <w:abstractNumId w:val="0"/>
  </w:num>
  <w:num w:numId="9">
    <w:abstractNumId w:val="6"/>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ED0"/>
    <w:rsid w:val="00001116"/>
    <w:rsid w:val="0001271C"/>
    <w:rsid w:val="00016A1C"/>
    <w:rsid w:val="0004180B"/>
    <w:rsid w:val="00045C03"/>
    <w:rsid w:val="00057B19"/>
    <w:rsid w:val="0006546C"/>
    <w:rsid w:val="00065F1A"/>
    <w:rsid w:val="00071DF4"/>
    <w:rsid w:val="00073CCF"/>
    <w:rsid w:val="00077E31"/>
    <w:rsid w:val="00090A41"/>
    <w:rsid w:val="00090FF1"/>
    <w:rsid w:val="000948BF"/>
    <w:rsid w:val="000A1EEE"/>
    <w:rsid w:val="000A4D9D"/>
    <w:rsid w:val="000A56F0"/>
    <w:rsid w:val="000A7869"/>
    <w:rsid w:val="000B20F5"/>
    <w:rsid w:val="000D2248"/>
    <w:rsid w:val="000D5833"/>
    <w:rsid w:val="000D6325"/>
    <w:rsid w:val="000E4F37"/>
    <w:rsid w:val="000E5A7F"/>
    <w:rsid w:val="00105489"/>
    <w:rsid w:val="00106A91"/>
    <w:rsid w:val="001076B8"/>
    <w:rsid w:val="00120179"/>
    <w:rsid w:val="001243A6"/>
    <w:rsid w:val="00130460"/>
    <w:rsid w:val="001377EA"/>
    <w:rsid w:val="00137F53"/>
    <w:rsid w:val="001465B2"/>
    <w:rsid w:val="001466D7"/>
    <w:rsid w:val="001469BE"/>
    <w:rsid w:val="001513AF"/>
    <w:rsid w:val="00151FA9"/>
    <w:rsid w:val="00156F8D"/>
    <w:rsid w:val="00157B2D"/>
    <w:rsid w:val="001768B8"/>
    <w:rsid w:val="00180599"/>
    <w:rsid w:val="0018469D"/>
    <w:rsid w:val="00186E83"/>
    <w:rsid w:val="00187CBF"/>
    <w:rsid w:val="001925F8"/>
    <w:rsid w:val="001A1241"/>
    <w:rsid w:val="001A2F16"/>
    <w:rsid w:val="001A4D97"/>
    <w:rsid w:val="001B241E"/>
    <w:rsid w:val="001B68F8"/>
    <w:rsid w:val="001C0650"/>
    <w:rsid w:val="001C374F"/>
    <w:rsid w:val="001C650E"/>
    <w:rsid w:val="001D0A73"/>
    <w:rsid w:val="001D11E7"/>
    <w:rsid w:val="001D49FF"/>
    <w:rsid w:val="001E07CA"/>
    <w:rsid w:val="001E4AB4"/>
    <w:rsid w:val="001F0D77"/>
    <w:rsid w:val="001F559A"/>
    <w:rsid w:val="002013BC"/>
    <w:rsid w:val="002020D1"/>
    <w:rsid w:val="00261F63"/>
    <w:rsid w:val="002630B3"/>
    <w:rsid w:val="00272341"/>
    <w:rsid w:val="00274916"/>
    <w:rsid w:val="00282E31"/>
    <w:rsid w:val="00283354"/>
    <w:rsid w:val="002875E7"/>
    <w:rsid w:val="002B11C9"/>
    <w:rsid w:val="002B3958"/>
    <w:rsid w:val="002B424F"/>
    <w:rsid w:val="002B5BE8"/>
    <w:rsid w:val="002C6349"/>
    <w:rsid w:val="002C7449"/>
    <w:rsid w:val="002E57BF"/>
    <w:rsid w:val="00305B2C"/>
    <w:rsid w:val="00322A16"/>
    <w:rsid w:val="003231B3"/>
    <w:rsid w:val="003235A5"/>
    <w:rsid w:val="003246A4"/>
    <w:rsid w:val="003359E2"/>
    <w:rsid w:val="003406E2"/>
    <w:rsid w:val="003430E1"/>
    <w:rsid w:val="00346673"/>
    <w:rsid w:val="003514D9"/>
    <w:rsid w:val="003552CB"/>
    <w:rsid w:val="00362A6A"/>
    <w:rsid w:val="00363458"/>
    <w:rsid w:val="00370FD9"/>
    <w:rsid w:val="00372EAC"/>
    <w:rsid w:val="00373991"/>
    <w:rsid w:val="003837A5"/>
    <w:rsid w:val="0039758A"/>
    <w:rsid w:val="00397ABC"/>
    <w:rsid w:val="003B3C19"/>
    <w:rsid w:val="003B45FC"/>
    <w:rsid w:val="003B5A34"/>
    <w:rsid w:val="003C3042"/>
    <w:rsid w:val="003D3D3F"/>
    <w:rsid w:val="003E14B9"/>
    <w:rsid w:val="003E2F90"/>
    <w:rsid w:val="003E6970"/>
    <w:rsid w:val="003F1076"/>
    <w:rsid w:val="003F25CC"/>
    <w:rsid w:val="0040080D"/>
    <w:rsid w:val="00401F6B"/>
    <w:rsid w:val="00411746"/>
    <w:rsid w:val="004150D3"/>
    <w:rsid w:val="00423694"/>
    <w:rsid w:val="00423B03"/>
    <w:rsid w:val="004409A3"/>
    <w:rsid w:val="004415CB"/>
    <w:rsid w:val="004417D4"/>
    <w:rsid w:val="00445C00"/>
    <w:rsid w:val="004741E3"/>
    <w:rsid w:val="004753B5"/>
    <w:rsid w:val="00483E0C"/>
    <w:rsid w:val="00484193"/>
    <w:rsid w:val="0048707A"/>
    <w:rsid w:val="00487E0F"/>
    <w:rsid w:val="00493C6B"/>
    <w:rsid w:val="004A01C4"/>
    <w:rsid w:val="004A3D5C"/>
    <w:rsid w:val="004B2326"/>
    <w:rsid w:val="004D05FE"/>
    <w:rsid w:val="004D57BF"/>
    <w:rsid w:val="004D7071"/>
    <w:rsid w:val="005006C7"/>
    <w:rsid w:val="0050232C"/>
    <w:rsid w:val="00502FF8"/>
    <w:rsid w:val="005179E8"/>
    <w:rsid w:val="00523443"/>
    <w:rsid w:val="00524D01"/>
    <w:rsid w:val="0053562D"/>
    <w:rsid w:val="005360E9"/>
    <w:rsid w:val="00536220"/>
    <w:rsid w:val="00537E66"/>
    <w:rsid w:val="00541AD7"/>
    <w:rsid w:val="00546327"/>
    <w:rsid w:val="00554790"/>
    <w:rsid w:val="005606B4"/>
    <w:rsid w:val="005616AA"/>
    <w:rsid w:val="00566E55"/>
    <w:rsid w:val="00573CF2"/>
    <w:rsid w:val="00581E1D"/>
    <w:rsid w:val="0058227F"/>
    <w:rsid w:val="00594572"/>
    <w:rsid w:val="00597668"/>
    <w:rsid w:val="005B17F8"/>
    <w:rsid w:val="005B55C6"/>
    <w:rsid w:val="005C6094"/>
    <w:rsid w:val="005D4CD9"/>
    <w:rsid w:val="005E3507"/>
    <w:rsid w:val="005E3524"/>
    <w:rsid w:val="005E3AE2"/>
    <w:rsid w:val="005F0B37"/>
    <w:rsid w:val="005F4F71"/>
    <w:rsid w:val="00613ED8"/>
    <w:rsid w:val="00620E07"/>
    <w:rsid w:val="00621154"/>
    <w:rsid w:val="00621C9A"/>
    <w:rsid w:val="0062602C"/>
    <w:rsid w:val="00626449"/>
    <w:rsid w:val="00631E5E"/>
    <w:rsid w:val="00633DC8"/>
    <w:rsid w:val="00643D9D"/>
    <w:rsid w:val="0064415D"/>
    <w:rsid w:val="006449BD"/>
    <w:rsid w:val="006529D7"/>
    <w:rsid w:val="00656924"/>
    <w:rsid w:val="00660C85"/>
    <w:rsid w:val="0066407C"/>
    <w:rsid w:val="006668D4"/>
    <w:rsid w:val="00667AB9"/>
    <w:rsid w:val="0067158F"/>
    <w:rsid w:val="00676EA9"/>
    <w:rsid w:val="00681B74"/>
    <w:rsid w:val="00682196"/>
    <w:rsid w:val="00693760"/>
    <w:rsid w:val="006B523B"/>
    <w:rsid w:val="006C70D3"/>
    <w:rsid w:val="006E2871"/>
    <w:rsid w:val="006E4442"/>
    <w:rsid w:val="006F3B63"/>
    <w:rsid w:val="007001E8"/>
    <w:rsid w:val="007154E3"/>
    <w:rsid w:val="007155FA"/>
    <w:rsid w:val="00731639"/>
    <w:rsid w:val="0073528E"/>
    <w:rsid w:val="00744648"/>
    <w:rsid w:val="00746F37"/>
    <w:rsid w:val="00750160"/>
    <w:rsid w:val="0076008D"/>
    <w:rsid w:val="00761F4E"/>
    <w:rsid w:val="007642D0"/>
    <w:rsid w:val="00764A18"/>
    <w:rsid w:val="007747C6"/>
    <w:rsid w:val="00774983"/>
    <w:rsid w:val="0078519C"/>
    <w:rsid w:val="007946FE"/>
    <w:rsid w:val="007A0A60"/>
    <w:rsid w:val="007A18D1"/>
    <w:rsid w:val="007A5013"/>
    <w:rsid w:val="007A53DB"/>
    <w:rsid w:val="007B3A94"/>
    <w:rsid w:val="007B4A57"/>
    <w:rsid w:val="007C1FFF"/>
    <w:rsid w:val="007C3248"/>
    <w:rsid w:val="007D18AB"/>
    <w:rsid w:val="007D2BE8"/>
    <w:rsid w:val="007E1C44"/>
    <w:rsid w:val="007E779D"/>
    <w:rsid w:val="007F58F9"/>
    <w:rsid w:val="00802B11"/>
    <w:rsid w:val="00817B95"/>
    <w:rsid w:val="00821323"/>
    <w:rsid w:val="008218C8"/>
    <w:rsid w:val="00823682"/>
    <w:rsid w:val="00825845"/>
    <w:rsid w:val="00831171"/>
    <w:rsid w:val="00834E22"/>
    <w:rsid w:val="008575B4"/>
    <w:rsid w:val="008618E8"/>
    <w:rsid w:val="00865C64"/>
    <w:rsid w:val="00871180"/>
    <w:rsid w:val="008716C1"/>
    <w:rsid w:val="008723E4"/>
    <w:rsid w:val="00874D4E"/>
    <w:rsid w:val="00880569"/>
    <w:rsid w:val="00884FA8"/>
    <w:rsid w:val="008A7F94"/>
    <w:rsid w:val="008B1D1B"/>
    <w:rsid w:val="008B57D2"/>
    <w:rsid w:val="008D000E"/>
    <w:rsid w:val="008E1136"/>
    <w:rsid w:val="008E64E8"/>
    <w:rsid w:val="008F3824"/>
    <w:rsid w:val="00906475"/>
    <w:rsid w:val="00934800"/>
    <w:rsid w:val="009404A5"/>
    <w:rsid w:val="00944721"/>
    <w:rsid w:val="0095009E"/>
    <w:rsid w:val="009529F1"/>
    <w:rsid w:val="00955FC8"/>
    <w:rsid w:val="00957BA4"/>
    <w:rsid w:val="00967717"/>
    <w:rsid w:val="009712B8"/>
    <w:rsid w:val="009841CE"/>
    <w:rsid w:val="0099597A"/>
    <w:rsid w:val="009A0727"/>
    <w:rsid w:val="009B0BCA"/>
    <w:rsid w:val="009B0FD5"/>
    <w:rsid w:val="009B27E1"/>
    <w:rsid w:val="009B3229"/>
    <w:rsid w:val="009B6166"/>
    <w:rsid w:val="009C4B2E"/>
    <w:rsid w:val="009D0542"/>
    <w:rsid w:val="009D30F8"/>
    <w:rsid w:val="009D4CBA"/>
    <w:rsid w:val="00A04F61"/>
    <w:rsid w:val="00A133AD"/>
    <w:rsid w:val="00A13554"/>
    <w:rsid w:val="00A13732"/>
    <w:rsid w:val="00A1456B"/>
    <w:rsid w:val="00A200FA"/>
    <w:rsid w:val="00A32630"/>
    <w:rsid w:val="00A32873"/>
    <w:rsid w:val="00A40E4F"/>
    <w:rsid w:val="00A435C6"/>
    <w:rsid w:val="00A44311"/>
    <w:rsid w:val="00A46640"/>
    <w:rsid w:val="00A471CD"/>
    <w:rsid w:val="00A475AD"/>
    <w:rsid w:val="00A50433"/>
    <w:rsid w:val="00A555C1"/>
    <w:rsid w:val="00A66DA4"/>
    <w:rsid w:val="00A67C32"/>
    <w:rsid w:val="00A75027"/>
    <w:rsid w:val="00A8102A"/>
    <w:rsid w:val="00A83CD7"/>
    <w:rsid w:val="00AA1881"/>
    <w:rsid w:val="00AA1C93"/>
    <w:rsid w:val="00AA383F"/>
    <w:rsid w:val="00AA44C2"/>
    <w:rsid w:val="00AB2514"/>
    <w:rsid w:val="00AB504B"/>
    <w:rsid w:val="00AC0BDD"/>
    <w:rsid w:val="00AC1B1D"/>
    <w:rsid w:val="00AC4F21"/>
    <w:rsid w:val="00AC57AA"/>
    <w:rsid w:val="00AE24A7"/>
    <w:rsid w:val="00AF42F6"/>
    <w:rsid w:val="00B04369"/>
    <w:rsid w:val="00B1015C"/>
    <w:rsid w:val="00B36AD0"/>
    <w:rsid w:val="00B422D5"/>
    <w:rsid w:val="00B42AAC"/>
    <w:rsid w:val="00B4576C"/>
    <w:rsid w:val="00B50AE7"/>
    <w:rsid w:val="00B64931"/>
    <w:rsid w:val="00B653BA"/>
    <w:rsid w:val="00B6632A"/>
    <w:rsid w:val="00B66C0B"/>
    <w:rsid w:val="00B74377"/>
    <w:rsid w:val="00B7462A"/>
    <w:rsid w:val="00B84158"/>
    <w:rsid w:val="00B86C21"/>
    <w:rsid w:val="00B92D46"/>
    <w:rsid w:val="00B9407C"/>
    <w:rsid w:val="00B9734D"/>
    <w:rsid w:val="00B97745"/>
    <w:rsid w:val="00BA57C9"/>
    <w:rsid w:val="00BB4752"/>
    <w:rsid w:val="00BC5D3B"/>
    <w:rsid w:val="00BD5EE2"/>
    <w:rsid w:val="00BE3E71"/>
    <w:rsid w:val="00BF0E41"/>
    <w:rsid w:val="00C15212"/>
    <w:rsid w:val="00C27F38"/>
    <w:rsid w:val="00C307E5"/>
    <w:rsid w:val="00C415D4"/>
    <w:rsid w:val="00C4510A"/>
    <w:rsid w:val="00C47267"/>
    <w:rsid w:val="00C571DB"/>
    <w:rsid w:val="00C62ED0"/>
    <w:rsid w:val="00C632E3"/>
    <w:rsid w:val="00C65AF3"/>
    <w:rsid w:val="00C65EE6"/>
    <w:rsid w:val="00C66F4A"/>
    <w:rsid w:val="00CA479D"/>
    <w:rsid w:val="00CA7ADE"/>
    <w:rsid w:val="00CB2AB5"/>
    <w:rsid w:val="00CC1336"/>
    <w:rsid w:val="00CC29C1"/>
    <w:rsid w:val="00CC33B4"/>
    <w:rsid w:val="00CD29C9"/>
    <w:rsid w:val="00CD2F30"/>
    <w:rsid w:val="00CD54D4"/>
    <w:rsid w:val="00CE3DB4"/>
    <w:rsid w:val="00CE6CBA"/>
    <w:rsid w:val="00D00525"/>
    <w:rsid w:val="00D01504"/>
    <w:rsid w:val="00D01D19"/>
    <w:rsid w:val="00D1722F"/>
    <w:rsid w:val="00D17D6D"/>
    <w:rsid w:val="00D35A63"/>
    <w:rsid w:val="00D35CA9"/>
    <w:rsid w:val="00D36590"/>
    <w:rsid w:val="00D401D2"/>
    <w:rsid w:val="00D40BD6"/>
    <w:rsid w:val="00D45113"/>
    <w:rsid w:val="00D5515F"/>
    <w:rsid w:val="00D56F9E"/>
    <w:rsid w:val="00D636FF"/>
    <w:rsid w:val="00D64F84"/>
    <w:rsid w:val="00D65EF5"/>
    <w:rsid w:val="00D73CE3"/>
    <w:rsid w:val="00D86772"/>
    <w:rsid w:val="00DA0D2F"/>
    <w:rsid w:val="00DA772B"/>
    <w:rsid w:val="00DB0FA7"/>
    <w:rsid w:val="00DB5F8E"/>
    <w:rsid w:val="00DC53E9"/>
    <w:rsid w:val="00DD0ABB"/>
    <w:rsid w:val="00DE7B39"/>
    <w:rsid w:val="00DF0CD8"/>
    <w:rsid w:val="00DF4BBD"/>
    <w:rsid w:val="00DF63EA"/>
    <w:rsid w:val="00E07125"/>
    <w:rsid w:val="00E120E6"/>
    <w:rsid w:val="00E15826"/>
    <w:rsid w:val="00E17B24"/>
    <w:rsid w:val="00E230B1"/>
    <w:rsid w:val="00E46FC1"/>
    <w:rsid w:val="00E61AB4"/>
    <w:rsid w:val="00E62E07"/>
    <w:rsid w:val="00E778C6"/>
    <w:rsid w:val="00E80EE0"/>
    <w:rsid w:val="00E81067"/>
    <w:rsid w:val="00EA2967"/>
    <w:rsid w:val="00EA3B94"/>
    <w:rsid w:val="00EB7032"/>
    <w:rsid w:val="00EC7251"/>
    <w:rsid w:val="00ED65CD"/>
    <w:rsid w:val="00EE1068"/>
    <w:rsid w:val="00EE36CA"/>
    <w:rsid w:val="00EE55FF"/>
    <w:rsid w:val="00EF3A05"/>
    <w:rsid w:val="00F00F73"/>
    <w:rsid w:val="00F2195E"/>
    <w:rsid w:val="00F30AE0"/>
    <w:rsid w:val="00F32BAF"/>
    <w:rsid w:val="00F34BE7"/>
    <w:rsid w:val="00F3577F"/>
    <w:rsid w:val="00F3631C"/>
    <w:rsid w:val="00F42365"/>
    <w:rsid w:val="00F45111"/>
    <w:rsid w:val="00F50A4F"/>
    <w:rsid w:val="00F71669"/>
    <w:rsid w:val="00F73B07"/>
    <w:rsid w:val="00F755B8"/>
    <w:rsid w:val="00F82986"/>
    <w:rsid w:val="00F82A48"/>
    <w:rsid w:val="00F926F2"/>
    <w:rsid w:val="00F92DAD"/>
    <w:rsid w:val="00F93FA8"/>
    <w:rsid w:val="00F9661A"/>
    <w:rsid w:val="00F96E89"/>
    <w:rsid w:val="00F978A8"/>
    <w:rsid w:val="00F97AFE"/>
    <w:rsid w:val="00FA1C9F"/>
    <w:rsid w:val="00FA2640"/>
    <w:rsid w:val="00FB2F8E"/>
    <w:rsid w:val="00FC40CD"/>
    <w:rsid w:val="00FC5F69"/>
    <w:rsid w:val="00FE302E"/>
    <w:rsid w:val="00FF4083"/>
    <w:rsid w:val="00FF7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6BDE61"/>
  <w15:chartTrackingRefBased/>
  <w15:docId w15:val="{6588AA22-F2D1-2145-A62C-B0A865E3C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color w:val="000000"/>
      <w:kern w:val="28"/>
    </w:rPr>
  </w:style>
  <w:style w:type="paragraph" w:styleId="Heading1">
    <w:name w:val="heading 1"/>
    <w:basedOn w:val="Normal"/>
    <w:link w:val="Heading1Char"/>
    <w:uiPriority w:val="9"/>
    <w:qFormat/>
    <w:rsid w:val="0004180B"/>
    <w:pPr>
      <w:spacing w:before="100" w:beforeAutospacing="1" w:after="100" w:afterAutospacing="1"/>
      <w:outlineLvl w:val="0"/>
    </w:pPr>
    <w:rPr>
      <w:rFonts w:ascii="Calibri" w:hAnsi="Calibri" w:cs="Calibri"/>
      <w:b/>
      <w:bCs/>
      <w:color w:val="auto"/>
      <w:kern w:val="36"/>
      <w:sz w:val="48"/>
      <w:szCs w:val="48"/>
    </w:rPr>
  </w:style>
  <w:style w:type="paragraph" w:styleId="Heading2">
    <w:name w:val="heading 2"/>
    <w:basedOn w:val="Normal"/>
    <w:next w:val="Normal"/>
    <w:link w:val="Heading2Char"/>
    <w:semiHidden/>
    <w:unhideWhenUsed/>
    <w:qFormat/>
    <w:rsid w:val="00D401D2"/>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155FA"/>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955FC8"/>
    <w:rPr>
      <w:rFonts w:ascii="Comic Sans MS" w:hAnsi="Comic Sans MS"/>
      <w:sz w:val="22"/>
    </w:rPr>
  </w:style>
  <w:style w:type="character" w:customStyle="1" w:styleId="yshortcutscs4-visible">
    <w:name w:val="yshortcuts cs4-visible"/>
    <w:basedOn w:val="DefaultParagraphFont"/>
    <w:rsid w:val="00AA44C2"/>
  </w:style>
  <w:style w:type="table" w:styleId="TableGrid">
    <w:name w:val="Table Grid"/>
    <w:basedOn w:val="TableNormal"/>
    <w:uiPriority w:val="39"/>
    <w:rsid w:val="00967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D11E7"/>
    <w:rPr>
      <w:rFonts w:ascii="Tahoma" w:hAnsi="Tahoma" w:cs="Tahoma"/>
      <w:sz w:val="16"/>
      <w:szCs w:val="16"/>
    </w:rPr>
  </w:style>
  <w:style w:type="character" w:customStyle="1" w:styleId="BalloonTextChar">
    <w:name w:val="Balloon Text Char"/>
    <w:link w:val="BalloonText"/>
    <w:rsid w:val="001D11E7"/>
    <w:rPr>
      <w:rFonts w:ascii="Tahoma" w:hAnsi="Tahoma" w:cs="Tahoma"/>
      <w:color w:val="000000"/>
      <w:kern w:val="28"/>
      <w:sz w:val="16"/>
      <w:szCs w:val="16"/>
    </w:rPr>
  </w:style>
  <w:style w:type="paragraph" w:styleId="ListParagraph">
    <w:name w:val="List Paragraph"/>
    <w:basedOn w:val="Normal"/>
    <w:uiPriority w:val="34"/>
    <w:qFormat/>
    <w:rsid w:val="009C4B2E"/>
    <w:pPr>
      <w:spacing w:after="160" w:line="256" w:lineRule="auto"/>
      <w:ind w:left="720"/>
      <w:contextualSpacing/>
    </w:pPr>
    <w:rPr>
      <w:rFonts w:ascii="Calibri" w:eastAsia="Calibri" w:hAnsi="Calibri"/>
      <w:color w:val="auto"/>
      <w:kern w:val="0"/>
      <w:sz w:val="22"/>
      <w:szCs w:val="22"/>
      <w:lang w:eastAsia="en-US"/>
    </w:rPr>
  </w:style>
  <w:style w:type="character" w:styleId="UnresolvedMention">
    <w:name w:val="Unresolved Mention"/>
    <w:uiPriority w:val="99"/>
    <w:semiHidden/>
    <w:unhideWhenUsed/>
    <w:rsid w:val="003F25CC"/>
    <w:rPr>
      <w:color w:val="605E5C"/>
      <w:shd w:val="clear" w:color="auto" w:fill="E1DFDD"/>
    </w:rPr>
  </w:style>
  <w:style w:type="character" w:customStyle="1" w:styleId="Heading1Char">
    <w:name w:val="Heading 1 Char"/>
    <w:link w:val="Heading1"/>
    <w:uiPriority w:val="9"/>
    <w:rsid w:val="0004180B"/>
    <w:rPr>
      <w:rFonts w:ascii="Calibri" w:hAnsi="Calibri" w:cs="Calibri"/>
      <w:b/>
      <w:bCs/>
      <w:kern w:val="36"/>
      <w:sz w:val="48"/>
      <w:szCs w:val="48"/>
    </w:rPr>
  </w:style>
  <w:style w:type="paragraph" w:styleId="NoSpacing">
    <w:name w:val="No Spacing"/>
    <w:basedOn w:val="Normal"/>
    <w:uiPriority w:val="1"/>
    <w:qFormat/>
    <w:rsid w:val="0004180B"/>
    <w:rPr>
      <w:rFonts w:ascii="Calibri" w:eastAsia="Calibri" w:hAnsi="Calibri" w:cs="Calibri"/>
      <w:color w:val="auto"/>
      <w:kern w:val="0"/>
      <w:sz w:val="22"/>
      <w:szCs w:val="22"/>
      <w:lang w:eastAsia="en-US"/>
    </w:rPr>
  </w:style>
  <w:style w:type="character" w:customStyle="1" w:styleId="Heading2Char">
    <w:name w:val="Heading 2 Char"/>
    <w:link w:val="Heading2"/>
    <w:semiHidden/>
    <w:rsid w:val="00D401D2"/>
    <w:rPr>
      <w:rFonts w:ascii="Calibri Light" w:eastAsia="Times New Roman" w:hAnsi="Calibri Light" w:cs="Times New Roman"/>
      <w:b/>
      <w:bCs/>
      <w:i/>
      <w:iCs/>
      <w:color w:val="000000"/>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8088961">
      <w:bodyDiv w:val="1"/>
      <w:marLeft w:val="0"/>
      <w:marRight w:val="0"/>
      <w:marTop w:val="0"/>
      <w:marBottom w:val="0"/>
      <w:divBdr>
        <w:top w:val="none" w:sz="0" w:space="0" w:color="auto"/>
        <w:left w:val="none" w:sz="0" w:space="0" w:color="auto"/>
        <w:bottom w:val="none" w:sz="0" w:space="0" w:color="auto"/>
        <w:right w:val="none" w:sz="0" w:space="0" w:color="auto"/>
      </w:divBdr>
    </w:div>
    <w:div w:id="1569656595">
      <w:bodyDiv w:val="1"/>
      <w:marLeft w:val="0"/>
      <w:marRight w:val="0"/>
      <w:marTop w:val="0"/>
      <w:marBottom w:val="0"/>
      <w:divBdr>
        <w:top w:val="none" w:sz="0" w:space="0" w:color="auto"/>
        <w:left w:val="none" w:sz="0" w:space="0" w:color="auto"/>
        <w:bottom w:val="none" w:sz="0" w:space="0" w:color="auto"/>
        <w:right w:val="none" w:sz="0" w:space="0" w:color="auto"/>
      </w:divBdr>
      <w:divsChild>
        <w:div w:id="418986094">
          <w:marLeft w:val="0"/>
          <w:marRight w:val="0"/>
          <w:marTop w:val="0"/>
          <w:marBottom w:val="0"/>
          <w:divBdr>
            <w:top w:val="none" w:sz="0" w:space="0" w:color="auto"/>
            <w:left w:val="none" w:sz="0" w:space="0" w:color="auto"/>
            <w:bottom w:val="none" w:sz="0" w:space="0" w:color="auto"/>
            <w:right w:val="none" w:sz="0" w:space="0" w:color="auto"/>
          </w:divBdr>
          <w:divsChild>
            <w:div w:id="1912159120">
              <w:marLeft w:val="0"/>
              <w:marRight w:val="0"/>
              <w:marTop w:val="0"/>
              <w:marBottom w:val="0"/>
              <w:divBdr>
                <w:top w:val="none" w:sz="0" w:space="0" w:color="auto"/>
                <w:left w:val="none" w:sz="0" w:space="0" w:color="auto"/>
                <w:bottom w:val="none" w:sz="0" w:space="0" w:color="auto"/>
                <w:right w:val="none" w:sz="0" w:space="0" w:color="auto"/>
              </w:divBdr>
              <w:divsChild>
                <w:div w:id="2042704452">
                  <w:marLeft w:val="0"/>
                  <w:marRight w:val="0"/>
                  <w:marTop w:val="0"/>
                  <w:marBottom w:val="0"/>
                  <w:divBdr>
                    <w:top w:val="none" w:sz="0" w:space="0" w:color="auto"/>
                    <w:left w:val="none" w:sz="0" w:space="0" w:color="auto"/>
                    <w:bottom w:val="none" w:sz="0" w:space="0" w:color="auto"/>
                    <w:right w:val="none" w:sz="0" w:space="0" w:color="auto"/>
                  </w:divBdr>
                  <w:divsChild>
                    <w:div w:id="903297655">
                      <w:marLeft w:val="0"/>
                      <w:marRight w:val="0"/>
                      <w:marTop w:val="0"/>
                      <w:marBottom w:val="0"/>
                      <w:divBdr>
                        <w:top w:val="none" w:sz="0" w:space="0" w:color="auto"/>
                        <w:left w:val="none" w:sz="0" w:space="0" w:color="auto"/>
                        <w:bottom w:val="none" w:sz="0" w:space="0" w:color="auto"/>
                        <w:right w:val="none" w:sz="0" w:space="0" w:color="auto"/>
                      </w:divBdr>
                      <w:divsChild>
                        <w:div w:id="726226651">
                          <w:marLeft w:val="0"/>
                          <w:marRight w:val="0"/>
                          <w:marTop w:val="0"/>
                          <w:marBottom w:val="0"/>
                          <w:divBdr>
                            <w:top w:val="none" w:sz="0" w:space="0" w:color="auto"/>
                            <w:left w:val="none" w:sz="0" w:space="0" w:color="auto"/>
                            <w:bottom w:val="none" w:sz="0" w:space="0" w:color="auto"/>
                            <w:right w:val="none" w:sz="0" w:space="0" w:color="auto"/>
                          </w:divBdr>
                          <w:divsChild>
                            <w:div w:id="854727559">
                              <w:marLeft w:val="0"/>
                              <w:marRight w:val="0"/>
                              <w:marTop w:val="0"/>
                              <w:marBottom w:val="0"/>
                              <w:divBdr>
                                <w:top w:val="none" w:sz="0" w:space="0" w:color="auto"/>
                                <w:left w:val="none" w:sz="0" w:space="0" w:color="auto"/>
                                <w:bottom w:val="none" w:sz="0" w:space="0" w:color="auto"/>
                                <w:right w:val="none" w:sz="0" w:space="0" w:color="auto"/>
                              </w:divBdr>
                              <w:divsChild>
                                <w:div w:id="16827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024941">
      <w:bodyDiv w:val="1"/>
      <w:marLeft w:val="0"/>
      <w:marRight w:val="0"/>
      <w:marTop w:val="0"/>
      <w:marBottom w:val="0"/>
      <w:divBdr>
        <w:top w:val="none" w:sz="0" w:space="0" w:color="auto"/>
        <w:left w:val="none" w:sz="0" w:space="0" w:color="auto"/>
        <w:bottom w:val="none" w:sz="0" w:space="0" w:color="auto"/>
        <w:right w:val="none" w:sz="0" w:space="0" w:color="auto"/>
      </w:divBdr>
    </w:div>
    <w:div w:id="191550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https://flushdyke.co.uk/wp-content/uploads/2019/06/Ofsted-Logo-1.png"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https://www.eco-schools.org.uk/wp-content/uploads/2018/08/ecoschools.p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websstuff\Crookhill\awards\Crookhill%20Community%20Primary%20Scho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Crookhill Community Primary School</Template>
  <TotalTime>11</TotalTime>
  <Pages>2</Pages>
  <Words>336</Words>
  <Characters>1919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Gateshead Council</Company>
  <LinksUpToDate>false</LinksUpToDate>
  <CharactersWithSpaces>2251</CharactersWithSpaces>
  <SharedDoc>false</SharedDoc>
  <HLinks>
    <vt:vector size="6" baseType="variant">
      <vt:variant>
        <vt:i4>1376350</vt:i4>
      </vt:variant>
      <vt:variant>
        <vt:i4>0</vt:i4>
      </vt:variant>
      <vt:variant>
        <vt:i4>0</vt:i4>
      </vt:variant>
      <vt:variant>
        <vt:i4>5</vt:i4>
      </vt:variant>
      <vt:variant>
        <vt:lpwstr>https://www.nhs.uk/conditions/coronavirus-covid-19/testing-for-coronavirus/nhs-test-and-trace-if-youve-been-in-contact-with-a-person-who-has-coronavirus/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creator>
  <cp:keywords/>
  <cp:lastModifiedBy>Louise Bradford</cp:lastModifiedBy>
  <cp:revision>6</cp:revision>
  <cp:lastPrinted>2021-07-07T10:24:00Z</cp:lastPrinted>
  <dcterms:created xsi:type="dcterms:W3CDTF">2021-07-07T10:19:00Z</dcterms:created>
  <dcterms:modified xsi:type="dcterms:W3CDTF">2021-07-08T07:12:00Z</dcterms:modified>
</cp:coreProperties>
</file>