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10745A" w14:textId="4D68340E" w:rsidR="003E14B9" w:rsidRDefault="003E14B9" w:rsidP="00B6632A">
      <w:pPr>
        <w:rPr>
          <w:rFonts w:ascii="Comic Sans MS" w:hAnsi="Comic Sans MS" w:cs="Arial"/>
          <w:sz w:val="22"/>
          <w:szCs w:val="22"/>
        </w:rPr>
      </w:pPr>
    </w:p>
    <w:p w14:paraId="614C5AC3" w14:textId="521E3F91" w:rsidR="00AC1B1D" w:rsidRDefault="003B3C19" w:rsidP="00AC1B1D">
      <w:r>
        <w:rPr>
          <w:rFonts w:ascii="Comic Sans MS" w:hAnsi="Comic Sans MS"/>
          <w:noProof/>
          <w:color w:val="auto"/>
          <w:sz w:val="28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5806C8C" wp14:editId="2FCD386A">
                <wp:simplePos x="0" y="0"/>
                <wp:positionH relativeFrom="column">
                  <wp:posOffset>-53340</wp:posOffset>
                </wp:positionH>
                <wp:positionV relativeFrom="paragraph">
                  <wp:posOffset>2099945</wp:posOffset>
                </wp:positionV>
                <wp:extent cx="6838950" cy="0"/>
                <wp:effectExtent l="0" t="12700" r="19050" b="12700"/>
                <wp:wrapNone/>
                <wp:docPr id="1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8389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1F376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0C154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8" o:spid="_x0000_s1026" type="#_x0000_t32" style="position:absolute;margin-left:-4.2pt;margin-top:165.35pt;width:538.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" strokecolor="#0070c0" strokeweight="3pt">
                <v:shadow color="#1f3763" opacity=".5" offset="1pt"/>
                <o:lock v:ext="edit" shapetype="f"/>
              </v:shape>
            </w:pict>
          </mc:Fallback>
        </mc:AlternateContent>
      </w:r>
      <w:r w:rsidR="001B241E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C3DA182" wp14:editId="6369F73A">
                <wp:simplePos x="0" y="0"/>
                <wp:positionH relativeFrom="column">
                  <wp:posOffset>3638550</wp:posOffset>
                </wp:positionH>
                <wp:positionV relativeFrom="paragraph">
                  <wp:posOffset>151765</wp:posOffset>
                </wp:positionV>
                <wp:extent cx="3219450" cy="2019935"/>
                <wp:effectExtent l="0" t="0" r="0" b="0"/>
                <wp:wrapSquare wrapText="right"/>
                <wp:docPr id="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19450" cy="2019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1CFF15" w14:textId="77777777" w:rsidR="007001E8" w:rsidRPr="00065F1A" w:rsidRDefault="007D2BE8" w:rsidP="00F755B8">
                            <w:pPr>
                              <w:ind w:left="-180"/>
                              <w:jc w:val="right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t xml:space="preserve">           </w:t>
                            </w:r>
                            <w:r w:rsidR="00F755B8" w:rsidRPr="00065F1A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Christ Church </w:t>
                            </w:r>
                          </w:p>
                          <w:p w14:paraId="05729BCE" w14:textId="77777777" w:rsidR="007D2BE8" w:rsidRPr="00065F1A" w:rsidRDefault="00F755B8" w:rsidP="00F755B8">
                            <w:pPr>
                              <w:ind w:left="-180"/>
                              <w:jc w:val="right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065F1A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Church of England Primary School</w:t>
                            </w:r>
                          </w:p>
                          <w:p w14:paraId="18CFD2C7" w14:textId="77777777" w:rsidR="00F755B8" w:rsidRPr="00065F1A" w:rsidRDefault="00F755B8" w:rsidP="00F755B8">
                            <w:pPr>
                              <w:ind w:left="-180"/>
                              <w:jc w:val="right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065F1A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Kielder Terrace</w:t>
                            </w:r>
                          </w:p>
                          <w:p w14:paraId="77D5E4D2" w14:textId="77777777" w:rsidR="00F755B8" w:rsidRPr="00065F1A" w:rsidRDefault="00F755B8" w:rsidP="00F755B8">
                            <w:pPr>
                              <w:ind w:left="-180"/>
                              <w:jc w:val="right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065F1A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North Shields</w:t>
                            </w:r>
                          </w:p>
                          <w:p w14:paraId="63B845E5" w14:textId="77777777" w:rsidR="00F755B8" w:rsidRPr="00065F1A" w:rsidRDefault="00F755B8" w:rsidP="00F755B8">
                            <w:pPr>
                              <w:ind w:left="-180"/>
                              <w:jc w:val="right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065F1A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NE30 2AD </w:t>
                            </w:r>
                          </w:p>
                          <w:p w14:paraId="2F5E5AE7" w14:textId="77777777" w:rsidR="007D2BE8" w:rsidRPr="00065F1A" w:rsidRDefault="007D2BE8" w:rsidP="00F755B8">
                            <w:pPr>
                              <w:ind w:left="2160"/>
                              <w:jc w:val="right"/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</w:pPr>
                            <w:r w:rsidRPr="00065F1A"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  <w:t xml:space="preserve">                                                  Head Teacher:</w:t>
                            </w:r>
                          </w:p>
                          <w:p w14:paraId="51D21B4C" w14:textId="77777777" w:rsidR="007D2BE8" w:rsidRPr="00065F1A" w:rsidRDefault="00F755B8" w:rsidP="00AC1B1D">
                            <w:pPr>
                              <w:jc w:val="right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065F1A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Mrs L Bradford</w:t>
                            </w:r>
                          </w:p>
                          <w:p w14:paraId="046E021D" w14:textId="77777777" w:rsidR="007D2BE8" w:rsidRPr="00065F1A" w:rsidRDefault="00B97745" w:rsidP="00AC1B1D">
                            <w:pPr>
                              <w:jc w:val="right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Tel: 0191 2570323</w:t>
                            </w:r>
                          </w:p>
                          <w:p w14:paraId="0B53BB4D" w14:textId="77777777" w:rsidR="00F755B8" w:rsidRPr="00065F1A" w:rsidRDefault="00FB2F8E" w:rsidP="00FB2F8E">
                            <w:pPr>
                              <w:jc w:val="center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                     Email: </w:t>
                            </w:r>
                            <w:r w:rsidR="00F755B8" w:rsidRPr="00065F1A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office@christchurchps.org.uk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3DA182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286.5pt;margin-top:11.95pt;width:253.5pt;height:159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" stroked="f">
                <v:path arrowok="t"/>
                <v:textbox>
                  <w:txbxContent>
                    <w:p w14:paraId="3A1CFF15" w14:textId="77777777" w:rsidR="007001E8" w:rsidRPr="00065F1A" w:rsidRDefault="007D2BE8" w:rsidP="00F755B8">
                      <w:pPr>
                        <w:ind w:left="-180"/>
                        <w:jc w:val="right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>
                        <w:t xml:space="preserve">           </w:t>
                      </w:r>
                      <w:r w:rsidR="00F755B8" w:rsidRPr="00065F1A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Christ Church </w:t>
                      </w:r>
                    </w:p>
                    <w:p w14:paraId="05729BCE" w14:textId="77777777" w:rsidR="007D2BE8" w:rsidRPr="00065F1A" w:rsidRDefault="00F755B8" w:rsidP="00F755B8">
                      <w:pPr>
                        <w:ind w:left="-180"/>
                        <w:jc w:val="right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065F1A">
                        <w:rPr>
                          <w:rFonts w:ascii="Calibri" w:hAnsi="Calibri" w:cs="Calibri"/>
                          <w:sz w:val="24"/>
                          <w:szCs w:val="24"/>
                        </w:rPr>
                        <w:t>Church of England Primary School</w:t>
                      </w:r>
                    </w:p>
                    <w:p w14:paraId="18CFD2C7" w14:textId="77777777" w:rsidR="00F755B8" w:rsidRPr="00065F1A" w:rsidRDefault="00F755B8" w:rsidP="00F755B8">
                      <w:pPr>
                        <w:ind w:left="-180"/>
                        <w:jc w:val="right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065F1A">
                        <w:rPr>
                          <w:rFonts w:ascii="Calibri" w:hAnsi="Calibri" w:cs="Calibri"/>
                          <w:sz w:val="24"/>
                          <w:szCs w:val="24"/>
                        </w:rPr>
                        <w:t>Kielder Terrace</w:t>
                      </w:r>
                    </w:p>
                    <w:p w14:paraId="77D5E4D2" w14:textId="77777777" w:rsidR="00F755B8" w:rsidRPr="00065F1A" w:rsidRDefault="00F755B8" w:rsidP="00F755B8">
                      <w:pPr>
                        <w:ind w:left="-180"/>
                        <w:jc w:val="right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065F1A">
                        <w:rPr>
                          <w:rFonts w:ascii="Calibri" w:hAnsi="Calibri" w:cs="Calibri"/>
                          <w:sz w:val="24"/>
                          <w:szCs w:val="24"/>
                        </w:rPr>
                        <w:t>North Shields</w:t>
                      </w:r>
                    </w:p>
                    <w:p w14:paraId="63B845E5" w14:textId="77777777" w:rsidR="00F755B8" w:rsidRPr="00065F1A" w:rsidRDefault="00F755B8" w:rsidP="00F755B8">
                      <w:pPr>
                        <w:ind w:left="-180"/>
                        <w:jc w:val="right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065F1A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NE30 2AD </w:t>
                      </w:r>
                    </w:p>
                    <w:p w14:paraId="2F5E5AE7" w14:textId="77777777" w:rsidR="007D2BE8" w:rsidRPr="00065F1A" w:rsidRDefault="007D2BE8" w:rsidP="00F755B8">
                      <w:pPr>
                        <w:ind w:left="2160"/>
                        <w:jc w:val="right"/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</w:pPr>
                      <w:r w:rsidRPr="00065F1A"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  <w:t xml:space="preserve">                                                  Head Teacher:</w:t>
                      </w:r>
                    </w:p>
                    <w:p w14:paraId="51D21B4C" w14:textId="77777777" w:rsidR="007D2BE8" w:rsidRPr="00065F1A" w:rsidRDefault="00F755B8" w:rsidP="00AC1B1D">
                      <w:pPr>
                        <w:jc w:val="right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065F1A">
                        <w:rPr>
                          <w:rFonts w:ascii="Calibri" w:hAnsi="Calibri" w:cs="Calibri"/>
                          <w:sz w:val="24"/>
                          <w:szCs w:val="24"/>
                        </w:rPr>
                        <w:t>Mrs L Bradford</w:t>
                      </w:r>
                    </w:p>
                    <w:p w14:paraId="046E021D" w14:textId="77777777" w:rsidR="007D2BE8" w:rsidRPr="00065F1A" w:rsidRDefault="00B97745" w:rsidP="00AC1B1D">
                      <w:pPr>
                        <w:jc w:val="right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sz w:val="24"/>
                          <w:szCs w:val="24"/>
                        </w:rPr>
                        <w:t>Tel: 0191 2570323</w:t>
                      </w:r>
                    </w:p>
                    <w:p w14:paraId="0B53BB4D" w14:textId="77777777" w:rsidR="00F755B8" w:rsidRPr="00065F1A" w:rsidRDefault="00FB2F8E" w:rsidP="00FB2F8E">
                      <w:pPr>
                        <w:jc w:val="center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                     Email: </w:t>
                      </w:r>
                      <w:r w:rsidR="00F755B8" w:rsidRPr="00065F1A">
                        <w:rPr>
                          <w:rFonts w:ascii="Calibri" w:hAnsi="Calibri" w:cs="Calibri"/>
                          <w:sz w:val="24"/>
                          <w:szCs w:val="24"/>
                        </w:rPr>
                        <w:t>office@christchurchps.org.uk</w:t>
                      </w:r>
                    </w:p>
                  </w:txbxContent>
                </v:textbox>
                <w10:wrap type="square" side="right"/>
              </v:shape>
            </w:pict>
          </mc:Fallback>
        </mc:AlternateContent>
      </w:r>
      <w:r w:rsidR="001B241E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7216" behindDoc="1" locked="0" layoutInCell="1" allowOverlap="1" wp14:anchorId="733E67C6" wp14:editId="3C2012DD">
            <wp:simplePos x="0" y="0"/>
            <wp:positionH relativeFrom="column">
              <wp:posOffset>-24765</wp:posOffset>
            </wp:positionH>
            <wp:positionV relativeFrom="paragraph">
              <wp:posOffset>123190</wp:posOffset>
            </wp:positionV>
            <wp:extent cx="1976120" cy="1927225"/>
            <wp:effectExtent l="0" t="0" r="0" b="0"/>
            <wp:wrapTight wrapText="bothSides">
              <wp:wrapPolygon edited="0">
                <wp:start x="0" y="0"/>
                <wp:lineTo x="0" y="21493"/>
                <wp:lineTo x="21517" y="21493"/>
                <wp:lineTo x="21517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3" t="5164" r="5322" b="11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120" cy="192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B05078" w14:textId="6B716C04" w:rsidR="009529F1" w:rsidRPr="003B3C19" w:rsidRDefault="009529F1" w:rsidP="009529F1">
      <w:pPr>
        <w:rPr>
          <w:rFonts w:ascii="Arial" w:eastAsia="Arial" w:hAnsi="Arial" w:cs="Arial"/>
          <w:color w:val="auto"/>
          <w:sz w:val="26"/>
          <w:szCs w:val="26"/>
        </w:rPr>
      </w:pPr>
      <w:r w:rsidRPr="00180599">
        <w:rPr>
          <w:rFonts w:ascii="Arial" w:eastAsia="Arial" w:hAnsi="Arial" w:cs="Arial"/>
          <w:color w:val="auto"/>
        </w:rPr>
        <w:t>Dear Parent/Carer,</w:t>
      </w:r>
    </w:p>
    <w:p w14:paraId="45EB6A58" w14:textId="77777777" w:rsidR="003B3C19" w:rsidRPr="003B3C19" w:rsidRDefault="003B3C19" w:rsidP="007A0A60">
      <w:pPr>
        <w:rPr>
          <w:rFonts w:ascii="Arial" w:eastAsia="Arial" w:hAnsi="Arial" w:cs="Arial"/>
          <w:b/>
          <w:bCs/>
          <w:color w:val="FF0000"/>
        </w:rPr>
      </w:pPr>
    </w:p>
    <w:p w14:paraId="3C9B10F7" w14:textId="492B4465" w:rsidR="00256694" w:rsidRDefault="00936B04" w:rsidP="009529F1">
      <w:pPr>
        <w:rPr>
          <w:rFonts w:ascii="Calibri" w:hAnsi="Calibri" w:cs="Calibri"/>
          <w:color w:val="201F1E"/>
          <w:sz w:val="22"/>
          <w:szCs w:val="22"/>
          <w:shd w:val="clear" w:color="auto" w:fill="FFFFFF"/>
        </w:rPr>
      </w:pPr>
      <w:r>
        <w:rPr>
          <w:rFonts w:ascii="Calibri" w:hAnsi="Calibri" w:cs="Calibri"/>
          <w:color w:val="201F1E"/>
          <w:sz w:val="22"/>
          <w:szCs w:val="22"/>
          <w:shd w:val="clear" w:color="auto" w:fill="FFFFFF"/>
        </w:rPr>
        <w:t xml:space="preserve">I am writing to let you know about </w:t>
      </w:r>
      <w:r w:rsidR="00256694">
        <w:rPr>
          <w:rFonts w:ascii="Calibri" w:hAnsi="Calibri" w:cs="Calibri"/>
          <w:color w:val="201F1E"/>
          <w:sz w:val="22"/>
          <w:szCs w:val="22"/>
          <w:shd w:val="clear" w:color="auto" w:fill="FFFFFF"/>
        </w:rPr>
        <w:t xml:space="preserve">the Holiday and Food (HAF) Programme that children and young people on free school meals can access.  </w:t>
      </w:r>
    </w:p>
    <w:p w14:paraId="1BEBA25F" w14:textId="77777777" w:rsidR="00936B04" w:rsidRDefault="00936B04" w:rsidP="009529F1">
      <w:pPr>
        <w:rPr>
          <w:rFonts w:ascii="Calibri" w:hAnsi="Calibri" w:cs="Calibri"/>
          <w:color w:val="201F1E"/>
          <w:sz w:val="22"/>
          <w:szCs w:val="22"/>
          <w:shd w:val="clear" w:color="auto" w:fill="FFFFFF"/>
        </w:rPr>
      </w:pPr>
    </w:p>
    <w:p w14:paraId="2CF23718" w14:textId="4A60C6CF" w:rsidR="00256694" w:rsidRDefault="00256694" w:rsidP="009529F1">
      <w:pPr>
        <w:rPr>
          <w:rFonts w:ascii="Calibri" w:hAnsi="Calibri" w:cs="Calibri"/>
          <w:color w:val="201F1E"/>
          <w:sz w:val="22"/>
          <w:szCs w:val="22"/>
          <w:shd w:val="clear" w:color="auto" w:fill="FFFFFF"/>
        </w:rPr>
      </w:pPr>
      <w:hyperlink r:id="rId8" w:history="1">
        <w:r w:rsidRPr="00855337">
          <w:rPr>
            <w:rStyle w:val="Hyperlink"/>
            <w:rFonts w:ascii="Calibri" w:hAnsi="Calibri" w:cs="Calibri"/>
            <w:sz w:val="22"/>
            <w:szCs w:val="22"/>
            <w:shd w:val="clear" w:color="auto" w:fill="FFFFFF"/>
          </w:rPr>
          <w:t>https://voda.org.uk/north-tyneside-holiday-activities-and-food-haf-programme/</w:t>
        </w:r>
      </w:hyperlink>
    </w:p>
    <w:p w14:paraId="01CEFA33" w14:textId="740B7949" w:rsidR="00256694" w:rsidRDefault="00256694" w:rsidP="009529F1">
      <w:pPr>
        <w:rPr>
          <w:rFonts w:ascii="Calibri" w:hAnsi="Calibri" w:cs="Calibri"/>
          <w:color w:val="201F1E"/>
          <w:sz w:val="22"/>
          <w:szCs w:val="22"/>
          <w:shd w:val="clear" w:color="auto" w:fill="FFFFFF"/>
        </w:rPr>
      </w:pPr>
    </w:p>
    <w:p w14:paraId="7738C8A6" w14:textId="39C0DB85" w:rsidR="00256694" w:rsidRDefault="00256694" w:rsidP="009529F1">
      <w:pPr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color w:val="201F1E"/>
          <w:sz w:val="22"/>
          <w:szCs w:val="22"/>
          <w:shd w:val="clear" w:color="auto" w:fill="FFFFFF"/>
        </w:rPr>
        <w:t>These are free activity sessions that children can have access to during the summer holiday, lots of different venues are available</w:t>
      </w:r>
      <w:r w:rsidR="00936B04">
        <w:rPr>
          <w:rFonts w:ascii="Calibri" w:hAnsi="Calibri" w:cs="Calibri"/>
          <w:color w:val="201F1E"/>
          <w:sz w:val="22"/>
          <w:szCs w:val="22"/>
          <w:shd w:val="clear" w:color="auto" w:fill="FFFFFF"/>
        </w:rPr>
        <w:t xml:space="preserve">. Email </w:t>
      </w:r>
      <w:hyperlink r:id="rId9" w:tgtFrame="_blank" w:history="1">
        <w:r w:rsidR="00936B04">
          <w:rPr>
            <w:rStyle w:val="Hyperlink"/>
            <w:rFonts w:ascii="Calibri" w:hAnsi="Calibri" w:cs="Calibri"/>
            <w:sz w:val="22"/>
            <w:szCs w:val="22"/>
            <w:bdr w:val="none" w:sz="0" w:space="0" w:color="auto" w:frame="1"/>
          </w:rPr>
          <w:t>participation@northtyneside.gov.uk</w:t>
        </w:r>
      </w:hyperlink>
      <w:r w:rsidR="00936B04">
        <w:rPr>
          <w:rFonts w:ascii="Calibri" w:hAnsi="Calibri" w:cs="Calibri"/>
          <w:color w:val="201F1E"/>
          <w:sz w:val="22"/>
          <w:szCs w:val="22"/>
        </w:rPr>
        <w:t xml:space="preserve"> and they can help you find one appropriate for your child. </w:t>
      </w:r>
    </w:p>
    <w:p w14:paraId="36B26252" w14:textId="7472B7EE" w:rsidR="00936B04" w:rsidRDefault="00936B04" w:rsidP="009529F1">
      <w:pPr>
        <w:rPr>
          <w:rFonts w:ascii="Calibri" w:hAnsi="Calibri" w:cs="Calibri"/>
          <w:color w:val="201F1E"/>
          <w:sz w:val="22"/>
          <w:szCs w:val="22"/>
        </w:rPr>
      </w:pPr>
    </w:p>
    <w:p w14:paraId="700724FC" w14:textId="45336D14" w:rsidR="00936B04" w:rsidRDefault="00936B04" w:rsidP="009529F1">
      <w:pPr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color w:val="201F1E"/>
          <w:sz w:val="22"/>
          <w:szCs w:val="22"/>
        </w:rPr>
        <w:t xml:space="preserve">In addition to these free session you will also receive school meal vouchers to cover the summer holidays. </w:t>
      </w:r>
    </w:p>
    <w:p w14:paraId="7A9F5879" w14:textId="4E120CE6" w:rsidR="00936B04" w:rsidRDefault="00936B04" w:rsidP="009529F1">
      <w:pPr>
        <w:rPr>
          <w:rFonts w:ascii="Calibri" w:hAnsi="Calibri" w:cs="Calibri"/>
          <w:color w:val="201F1E"/>
          <w:sz w:val="22"/>
          <w:szCs w:val="22"/>
        </w:rPr>
      </w:pPr>
    </w:p>
    <w:p w14:paraId="20B943D3" w14:textId="60DEBED5" w:rsidR="003B3C19" w:rsidRDefault="00936B04" w:rsidP="009529F1">
      <w:pPr>
        <w:rPr>
          <w:rFonts w:ascii="Calibri" w:hAnsi="Calibri" w:cs="Calibri"/>
          <w:color w:val="201F1E"/>
          <w:sz w:val="22"/>
          <w:szCs w:val="22"/>
          <w:shd w:val="clear" w:color="auto" w:fill="FFFFFF"/>
        </w:rPr>
      </w:pPr>
      <w:r>
        <w:rPr>
          <w:rFonts w:ascii="Calibri" w:hAnsi="Calibri" w:cs="Calibri"/>
          <w:color w:val="201F1E"/>
          <w:sz w:val="22"/>
          <w:szCs w:val="22"/>
        </w:rPr>
        <w:t xml:space="preserve">During the summer holidays </w:t>
      </w:r>
      <w:r w:rsidR="00256694">
        <w:rPr>
          <w:rFonts w:ascii="Calibri" w:hAnsi="Calibri" w:cs="Calibri"/>
          <w:color w:val="201F1E"/>
          <w:sz w:val="22"/>
          <w:szCs w:val="22"/>
          <w:shd w:val="clear" w:color="auto" w:fill="FFFFFF"/>
        </w:rPr>
        <w:t>families will receive </w:t>
      </w:r>
      <w:r w:rsidR="00256694">
        <w:rPr>
          <w:rFonts w:ascii="Calibri" w:hAnsi="Calibri" w:cs="Calibri"/>
          <w:b/>
          <w:bCs/>
          <w:color w:val="201F1E"/>
          <w:sz w:val="22"/>
          <w:szCs w:val="22"/>
          <w:shd w:val="clear" w:color="auto" w:fill="FFFFFF"/>
        </w:rPr>
        <w:t>£15 per child per week</w:t>
      </w:r>
      <w:r w:rsidR="00256694">
        <w:rPr>
          <w:rFonts w:ascii="Calibri" w:hAnsi="Calibri" w:cs="Calibri"/>
          <w:color w:val="201F1E"/>
          <w:sz w:val="22"/>
          <w:szCs w:val="22"/>
          <w:shd w:val="clear" w:color="auto" w:fill="FFFFFF"/>
        </w:rPr>
        <w:t> for all those registered on </w:t>
      </w:r>
      <w:r w:rsidR="00256694">
        <w:rPr>
          <w:rFonts w:ascii="Calibri" w:hAnsi="Calibri" w:cs="Calibri"/>
          <w:b/>
          <w:bCs/>
          <w:color w:val="201F1E"/>
          <w:sz w:val="22"/>
          <w:szCs w:val="22"/>
          <w:shd w:val="clear" w:color="auto" w:fill="FFFFFF"/>
        </w:rPr>
        <w:t>income related free school meals</w:t>
      </w:r>
      <w:r w:rsidR="00256694">
        <w:rPr>
          <w:rFonts w:ascii="Calibri" w:hAnsi="Calibri" w:cs="Calibri"/>
          <w:color w:val="201F1E"/>
          <w:sz w:val="22"/>
          <w:szCs w:val="22"/>
          <w:shd w:val="clear" w:color="auto" w:fill="FFFFFF"/>
        </w:rPr>
        <w:t xml:space="preserve">. </w:t>
      </w:r>
      <w:r>
        <w:rPr>
          <w:rFonts w:ascii="Calibri" w:hAnsi="Calibri" w:cs="Calibri"/>
          <w:color w:val="201F1E"/>
          <w:sz w:val="22"/>
          <w:szCs w:val="22"/>
          <w:shd w:val="clear" w:color="auto" w:fill="FFFFFF"/>
        </w:rPr>
        <w:t>North Tyneside</w:t>
      </w:r>
      <w:r w:rsidR="00256694">
        <w:rPr>
          <w:rFonts w:ascii="Calibri" w:hAnsi="Calibri" w:cs="Calibri"/>
          <w:color w:val="201F1E"/>
          <w:sz w:val="22"/>
          <w:szCs w:val="22"/>
          <w:shd w:val="clear" w:color="auto" w:fill="FFFFFF"/>
        </w:rPr>
        <w:t xml:space="preserve"> will pay this amount in </w:t>
      </w:r>
      <w:r w:rsidR="00256694">
        <w:rPr>
          <w:rFonts w:ascii="Calibri" w:hAnsi="Calibri" w:cs="Calibri"/>
          <w:b/>
          <w:bCs/>
          <w:color w:val="201F1E"/>
          <w:sz w:val="22"/>
          <w:szCs w:val="22"/>
          <w:shd w:val="clear" w:color="auto" w:fill="FFFFFF"/>
        </w:rPr>
        <w:t xml:space="preserve">two lump sums so </w:t>
      </w:r>
      <w:r>
        <w:rPr>
          <w:rFonts w:ascii="Calibri" w:hAnsi="Calibri" w:cs="Calibri"/>
          <w:b/>
          <w:bCs/>
          <w:color w:val="201F1E"/>
          <w:sz w:val="22"/>
          <w:szCs w:val="22"/>
          <w:shd w:val="clear" w:color="auto" w:fill="FFFFFF"/>
        </w:rPr>
        <w:t>you</w:t>
      </w:r>
      <w:r w:rsidR="00256694">
        <w:rPr>
          <w:rFonts w:ascii="Calibri" w:hAnsi="Calibri" w:cs="Calibri"/>
          <w:b/>
          <w:bCs/>
          <w:color w:val="201F1E"/>
          <w:sz w:val="22"/>
          <w:szCs w:val="22"/>
          <w:shd w:val="clear" w:color="auto" w:fill="FFFFFF"/>
        </w:rPr>
        <w:t xml:space="preserve"> will receive £55 then £50 which covers the 7 weeks.</w:t>
      </w:r>
      <w:r w:rsidR="00256694">
        <w:rPr>
          <w:rFonts w:ascii="Calibri" w:hAnsi="Calibri" w:cs="Calibri"/>
          <w:color w:val="201F1E"/>
          <w:sz w:val="22"/>
          <w:szCs w:val="22"/>
          <w:shd w:val="clear" w:color="auto" w:fill="FFFFFF"/>
        </w:rPr>
        <w:t> </w:t>
      </w:r>
    </w:p>
    <w:p w14:paraId="4A09E248" w14:textId="77777777" w:rsidR="00256694" w:rsidRDefault="00256694" w:rsidP="009529F1">
      <w:pPr>
        <w:rPr>
          <w:rFonts w:ascii="Calibri" w:hAnsi="Calibri" w:cs="Calibri"/>
          <w:color w:val="201F1E"/>
          <w:sz w:val="22"/>
          <w:szCs w:val="22"/>
          <w:shd w:val="clear" w:color="auto" w:fill="FFFFFF"/>
        </w:rPr>
      </w:pPr>
    </w:p>
    <w:p w14:paraId="6015991B" w14:textId="77777777" w:rsidR="00256694" w:rsidRDefault="00256694" w:rsidP="00256694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b/>
          <w:bCs/>
          <w:color w:val="201F1E"/>
          <w:sz w:val="22"/>
          <w:szCs w:val="22"/>
        </w:rPr>
        <w:t>First activation date – 19/7/2021, value amount £55</w:t>
      </w:r>
    </w:p>
    <w:p w14:paraId="379F98FF" w14:textId="77777777" w:rsidR="00256694" w:rsidRDefault="00256694" w:rsidP="00256694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color w:val="201F1E"/>
          <w:sz w:val="22"/>
          <w:szCs w:val="22"/>
        </w:rPr>
        <w:t> </w:t>
      </w:r>
    </w:p>
    <w:p w14:paraId="00BD2F9B" w14:textId="783AC82F" w:rsidR="00256694" w:rsidRDefault="00256694" w:rsidP="00256694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201F1E"/>
          <w:sz w:val="22"/>
          <w:szCs w:val="22"/>
        </w:rPr>
      </w:pPr>
      <w:r>
        <w:rPr>
          <w:rFonts w:ascii="Calibri" w:hAnsi="Calibri" w:cs="Calibri"/>
          <w:b/>
          <w:bCs/>
          <w:color w:val="201F1E"/>
          <w:sz w:val="22"/>
          <w:szCs w:val="22"/>
        </w:rPr>
        <w:t>Second activation date – 9/8/2021, value amount £50</w:t>
      </w:r>
    </w:p>
    <w:p w14:paraId="021E9FB9" w14:textId="1D53E7ED" w:rsidR="00256694" w:rsidRDefault="00256694" w:rsidP="00256694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201F1E"/>
          <w:sz w:val="22"/>
          <w:szCs w:val="22"/>
        </w:rPr>
      </w:pPr>
    </w:p>
    <w:p w14:paraId="7437FE71" w14:textId="451EECEA" w:rsidR="00256694" w:rsidRDefault="00256694" w:rsidP="00256694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 w:rsidRPr="00936B04">
        <w:rPr>
          <w:rFonts w:ascii="Calibri" w:hAnsi="Calibri" w:cs="Calibri"/>
          <w:color w:val="201F1E"/>
          <w:sz w:val="22"/>
          <w:szCs w:val="22"/>
        </w:rPr>
        <w:t>As it is the school holidays, North Tyneside council are organising this scheme and I am unable to support you. Any questions that you have must be emailed to</w:t>
      </w:r>
      <w:r>
        <w:rPr>
          <w:rFonts w:ascii="Calibri" w:hAnsi="Calibri" w:cs="Calibri"/>
          <w:b/>
          <w:bCs/>
          <w:color w:val="201F1E"/>
          <w:sz w:val="22"/>
          <w:szCs w:val="22"/>
        </w:rPr>
        <w:t xml:space="preserve"> </w:t>
      </w:r>
      <w:hyperlink r:id="rId10" w:tgtFrame="_blank" w:history="1">
        <w:r>
          <w:rPr>
            <w:rStyle w:val="Hyperlink"/>
            <w:rFonts w:ascii="Calibri" w:hAnsi="Calibri" w:cs="Calibri"/>
            <w:sz w:val="22"/>
            <w:szCs w:val="22"/>
            <w:bdr w:val="none" w:sz="0" w:space="0" w:color="auto" w:frame="1"/>
          </w:rPr>
          <w:t>participation@northtyneside.gov.uk</w:t>
        </w:r>
      </w:hyperlink>
      <w:r>
        <w:rPr>
          <w:rFonts w:ascii="Calibri" w:hAnsi="Calibri" w:cs="Calibri"/>
          <w:color w:val="201F1E"/>
          <w:sz w:val="22"/>
          <w:szCs w:val="22"/>
        </w:rPr>
        <w:t> </w:t>
      </w:r>
      <w:r>
        <w:rPr>
          <w:rFonts w:ascii="Calibri" w:hAnsi="Calibri" w:cs="Calibri"/>
          <w:color w:val="201F1E"/>
          <w:sz w:val="22"/>
          <w:szCs w:val="22"/>
        </w:rPr>
        <w:t>and they will</w:t>
      </w:r>
      <w:r>
        <w:rPr>
          <w:rFonts w:ascii="Calibri" w:hAnsi="Calibri" w:cs="Calibri"/>
          <w:color w:val="201F1E"/>
          <w:sz w:val="22"/>
          <w:szCs w:val="22"/>
        </w:rPr>
        <w:t xml:space="preserve"> deal with issues 9.30-10.30 and again 15.30-16.30 Monday to Thursday. </w:t>
      </w:r>
    </w:p>
    <w:p w14:paraId="7FDE457E" w14:textId="5C4BDB1A" w:rsidR="00256694" w:rsidRDefault="00256694" w:rsidP="00256694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color w:val="201F1E"/>
          <w:sz w:val="22"/>
          <w:szCs w:val="22"/>
        </w:rPr>
        <w:t xml:space="preserve">If you do not receive your code, you will need to contact </w:t>
      </w:r>
      <w:proofErr w:type="spellStart"/>
      <w:r>
        <w:rPr>
          <w:rFonts w:ascii="Calibri" w:hAnsi="Calibri" w:cs="Calibri"/>
          <w:color w:val="201F1E"/>
          <w:sz w:val="22"/>
          <w:szCs w:val="22"/>
        </w:rPr>
        <w:t>Edenred</w:t>
      </w:r>
      <w:proofErr w:type="spellEnd"/>
      <w:r>
        <w:rPr>
          <w:rFonts w:ascii="Calibri" w:hAnsi="Calibri" w:cs="Calibri"/>
          <w:color w:val="201F1E"/>
          <w:sz w:val="22"/>
          <w:szCs w:val="22"/>
        </w:rPr>
        <w:t xml:space="preserve"> as they are the only people who can sort out any issues once the codes have been sent. </w:t>
      </w:r>
    </w:p>
    <w:p w14:paraId="780DC9E6" w14:textId="65215999" w:rsidR="00256694" w:rsidRDefault="00256694" w:rsidP="00256694">
      <w:pPr>
        <w:shd w:val="clear" w:color="auto" w:fill="FFFFFF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color w:val="201F1E"/>
          <w:sz w:val="22"/>
          <w:szCs w:val="22"/>
        </w:rPr>
        <w:t>The vouchers are to cover food over the summer holidays and </w:t>
      </w:r>
      <w:r>
        <w:rPr>
          <w:rFonts w:ascii="Calibri" w:hAnsi="Calibri" w:cs="Calibri"/>
          <w:b/>
          <w:bCs/>
          <w:color w:val="201F1E"/>
          <w:sz w:val="22"/>
          <w:szCs w:val="22"/>
        </w:rPr>
        <w:t>must be used in this period</w:t>
      </w:r>
      <w:r>
        <w:rPr>
          <w:rFonts w:ascii="Calibri" w:hAnsi="Calibri" w:cs="Calibri"/>
          <w:color w:val="201F1E"/>
          <w:sz w:val="22"/>
          <w:szCs w:val="22"/>
        </w:rPr>
        <w:t>.  Any vouchers not downloaded by the first week of term will be cancelled and will not be reinstated.</w:t>
      </w:r>
    </w:p>
    <w:p w14:paraId="4B7724AA" w14:textId="6F8F4E92" w:rsidR="00936B04" w:rsidRDefault="00936B04" w:rsidP="00256694">
      <w:pPr>
        <w:shd w:val="clear" w:color="auto" w:fill="FFFFFF"/>
        <w:rPr>
          <w:rFonts w:ascii="Calibri" w:hAnsi="Calibri" w:cs="Calibri"/>
          <w:color w:val="201F1E"/>
          <w:sz w:val="22"/>
          <w:szCs w:val="22"/>
        </w:rPr>
      </w:pPr>
    </w:p>
    <w:p w14:paraId="67C61AB1" w14:textId="4D314288" w:rsidR="00936B04" w:rsidRDefault="00936B04" w:rsidP="00256694">
      <w:pPr>
        <w:shd w:val="clear" w:color="auto" w:fill="FFFFFF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color w:val="201F1E"/>
          <w:sz w:val="22"/>
          <w:szCs w:val="22"/>
        </w:rPr>
        <w:t>Thank you and have a lovely summer holiday (when it arrives!)</w:t>
      </w:r>
    </w:p>
    <w:p w14:paraId="28C9E81E" w14:textId="77777777" w:rsidR="00256694" w:rsidRDefault="00256694" w:rsidP="009529F1">
      <w:pPr>
        <w:rPr>
          <w:rFonts w:ascii="Calibri" w:hAnsi="Calibri" w:cs="Calibri"/>
          <w:color w:val="201F1E"/>
          <w:sz w:val="22"/>
          <w:szCs w:val="22"/>
          <w:shd w:val="clear" w:color="auto" w:fill="FFFFFF"/>
        </w:rPr>
      </w:pPr>
    </w:p>
    <w:p w14:paraId="148200A1" w14:textId="0F2BDC90" w:rsidR="009529F1" w:rsidRPr="00180599" w:rsidRDefault="009529F1" w:rsidP="009529F1">
      <w:pPr>
        <w:rPr>
          <w:rFonts w:ascii="Arial" w:eastAsia="Arial" w:hAnsi="Arial" w:cs="Arial"/>
          <w:color w:val="auto"/>
        </w:rPr>
      </w:pPr>
      <w:r w:rsidRPr="00180599">
        <w:rPr>
          <w:rFonts w:ascii="Arial" w:eastAsia="Arial" w:hAnsi="Arial" w:cs="Arial"/>
          <w:color w:val="auto"/>
        </w:rPr>
        <w:t xml:space="preserve">Yours sincerely </w:t>
      </w:r>
    </w:p>
    <w:p w14:paraId="4AC53F37" w14:textId="139D6652" w:rsidR="009529F1" w:rsidRPr="00180599" w:rsidRDefault="009529F1" w:rsidP="009529F1">
      <w:pPr>
        <w:rPr>
          <w:rFonts w:ascii="Arial" w:eastAsia="Arial" w:hAnsi="Arial" w:cs="Arial"/>
          <w:color w:val="FF0000"/>
        </w:rPr>
      </w:pPr>
      <w:r w:rsidRPr="00180599">
        <w:rPr>
          <w:rFonts w:ascii="Arial" w:eastAsia="Arial" w:hAnsi="Arial" w:cs="Arial"/>
          <w:color w:val="auto"/>
        </w:rPr>
        <w:t>Mrs L Bradford</w:t>
      </w:r>
    </w:p>
    <w:p w14:paraId="25EF85CD" w14:textId="5A5ED7DC" w:rsidR="00B9407C" w:rsidRPr="00180599" w:rsidRDefault="00B9407C" w:rsidP="00B9407C">
      <w:pPr>
        <w:rPr>
          <w:rFonts w:ascii="Comic Sans MS" w:hAnsi="Comic Sans MS"/>
          <w:color w:val="auto"/>
        </w:rPr>
      </w:pPr>
    </w:p>
    <w:sectPr w:rsidR="00B9407C" w:rsidRPr="00180599" w:rsidSect="003E14B9">
      <w:footerReference w:type="default" r:id="rId11"/>
      <w:pgSz w:w="12240" w:h="15840"/>
      <w:pgMar w:top="0" w:right="720" w:bottom="28" w:left="72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E623BC" w14:textId="77777777" w:rsidR="00306607" w:rsidRDefault="00306607">
      <w:r>
        <w:separator/>
      </w:r>
    </w:p>
  </w:endnote>
  <w:endnote w:type="continuationSeparator" w:id="0">
    <w:p w14:paraId="537AB208" w14:textId="77777777" w:rsidR="00306607" w:rsidRDefault="003066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908699" w14:textId="77777777" w:rsidR="007D2BE8" w:rsidRPr="00F82986" w:rsidRDefault="007D2BE8" w:rsidP="0018469D">
    <w:pPr>
      <w:tabs>
        <w:tab w:val="center" w:pos="4320"/>
        <w:tab w:val="left" w:pos="7875"/>
      </w:tabs>
      <w:rPr>
        <w:rFonts w:ascii="Comic Sans MS" w:hAnsi="Comic Sans MS"/>
        <w:b/>
      </w:rPr>
    </w:pPr>
    <w:r>
      <w:rPr>
        <w:rFonts w:ascii="Comic Sans MS" w:hAnsi="Comic Sans MS"/>
      </w:rPr>
      <w:t xml:space="preserve">                                        </w:t>
    </w:r>
  </w:p>
  <w:tbl>
    <w:tblPr>
      <w:tblW w:w="11316" w:type="dxa"/>
      <w:jc w:val="center"/>
      <w:shd w:val="clear" w:color="auto" w:fill="FFFFFF"/>
      <w:tblLayout w:type="fixed"/>
      <w:tblLook w:val="01E0" w:firstRow="1" w:lastRow="1" w:firstColumn="1" w:lastColumn="1" w:noHBand="0" w:noVBand="0"/>
    </w:tblPr>
    <w:tblGrid>
      <w:gridCol w:w="1562"/>
      <w:gridCol w:w="1733"/>
      <w:gridCol w:w="1459"/>
      <w:gridCol w:w="1596"/>
      <w:gridCol w:w="1596"/>
      <w:gridCol w:w="1596"/>
      <w:gridCol w:w="1774"/>
    </w:tblGrid>
    <w:tr w:rsidR="007D2BE8" w14:paraId="1103B1CD" w14:textId="77777777" w:rsidTr="00F96E89">
      <w:trPr>
        <w:trHeight w:val="932"/>
        <w:jc w:val="center"/>
      </w:trPr>
      <w:tc>
        <w:tcPr>
          <w:tcW w:w="11316" w:type="dxa"/>
          <w:gridSpan w:val="7"/>
          <w:shd w:val="clear" w:color="auto" w:fill="FFFFFF"/>
          <w:vAlign w:val="center"/>
        </w:tcPr>
        <w:p w14:paraId="2C88A3E1" w14:textId="77777777" w:rsidR="007D2BE8" w:rsidRPr="003231B3" w:rsidRDefault="007001E8">
          <w:pPr>
            <w:pStyle w:val="Footer"/>
            <w:jc w:val="center"/>
            <w:rPr>
              <w:rFonts w:ascii="Comic Sans MS" w:hAnsi="Comic Sans MS"/>
              <w:b/>
              <w:sz w:val="24"/>
            </w:rPr>
          </w:pPr>
          <w:r>
            <w:rPr>
              <w:rFonts w:ascii="Comic Sans MS" w:hAnsi="Comic Sans MS"/>
              <w:b/>
              <w:sz w:val="32"/>
            </w:rPr>
            <w:t>Let Your Light Shine</w:t>
          </w:r>
        </w:p>
      </w:tc>
    </w:tr>
    <w:tr w:rsidR="007D2BE8" w14:paraId="0F18372B" w14:textId="77777777" w:rsidTr="00F3631C">
      <w:trPr>
        <w:trHeight w:val="932"/>
        <w:jc w:val="center"/>
      </w:trPr>
      <w:tc>
        <w:tcPr>
          <w:tcW w:w="1562" w:type="dxa"/>
          <w:shd w:val="clear" w:color="auto" w:fill="FFFFFF"/>
          <w:vAlign w:val="center"/>
        </w:tcPr>
        <w:p w14:paraId="55C8CEC0" w14:textId="77777777" w:rsidR="007D2BE8" w:rsidRPr="0018469D" w:rsidRDefault="007D2BE8" w:rsidP="00F3631C">
          <w:pPr>
            <w:pStyle w:val="Footer"/>
            <w:rPr>
              <w:b/>
            </w:rPr>
          </w:pPr>
        </w:p>
      </w:tc>
      <w:tc>
        <w:tcPr>
          <w:tcW w:w="1733" w:type="dxa"/>
          <w:shd w:val="clear" w:color="auto" w:fill="FFFFFF"/>
          <w:vAlign w:val="center"/>
        </w:tcPr>
        <w:p w14:paraId="13B08E52" w14:textId="77777777" w:rsidR="007D2BE8" w:rsidRDefault="001B241E">
          <w:pPr>
            <w:pStyle w:val="Footer"/>
            <w:jc w:val="center"/>
          </w:pPr>
          <w:r w:rsidRPr="00A8102A">
            <w:rPr>
              <w:rFonts w:ascii="Calibri" w:hAnsi="Calibri" w:cs="Calibri"/>
              <w:noProof/>
              <w:color w:val="auto"/>
              <w:sz w:val="32"/>
              <w:szCs w:val="32"/>
            </w:rPr>
            <w:drawing>
              <wp:inline distT="0" distB="0" distL="0" distR="0" wp14:anchorId="058A43B9" wp14:editId="2454CFAC">
                <wp:extent cx="825500" cy="825500"/>
                <wp:effectExtent l="0" t="0" r="0" b="0"/>
                <wp:docPr id="7" name="Pictur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5500" cy="82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59" w:type="dxa"/>
          <w:shd w:val="clear" w:color="auto" w:fill="FFFFFF"/>
          <w:vAlign w:val="center"/>
        </w:tcPr>
        <w:p w14:paraId="775088D9" w14:textId="77777777" w:rsidR="007D2BE8" w:rsidRDefault="001B241E">
          <w:pPr>
            <w:pStyle w:val="Footer"/>
            <w:jc w:val="center"/>
          </w:pPr>
          <w:r w:rsidRPr="00A8102A">
            <w:rPr>
              <w:noProof/>
            </w:rPr>
            <w:drawing>
              <wp:inline distT="0" distB="0" distL="0" distR="0" wp14:anchorId="64AFCD8D" wp14:editId="476D92C8">
                <wp:extent cx="850900" cy="850900"/>
                <wp:effectExtent l="0" t="0" r="0" b="0"/>
                <wp:docPr id="6" name="Pictur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0900" cy="85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96" w:type="dxa"/>
          <w:shd w:val="clear" w:color="auto" w:fill="FFFFFF"/>
          <w:vAlign w:val="center"/>
        </w:tcPr>
        <w:p w14:paraId="679EDB59" w14:textId="77777777" w:rsidR="007D2BE8" w:rsidRDefault="00764A18">
          <w:pPr>
            <w:pStyle w:val="Footer"/>
            <w:jc w:val="center"/>
          </w:pP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INCLUDEPICTURE  "https://www.eco-schools.org.uk/wp-content/uploads/2018/08/ecoschools.png" \* MERGEFORMATINET </w:instrText>
          </w:r>
          <w:r>
            <w:rPr>
              <w:noProof/>
            </w:rPr>
            <w:fldChar w:fldCharType="separate"/>
          </w:r>
          <w:r w:rsidR="005C6094">
            <w:rPr>
              <w:noProof/>
            </w:rPr>
            <w:fldChar w:fldCharType="begin"/>
          </w:r>
          <w:r w:rsidR="005C6094">
            <w:rPr>
              <w:noProof/>
            </w:rPr>
            <w:instrText xml:space="preserve"> INCLUDEPICTURE  "https://www.eco-schools.org.uk/wp-content/uploads/2018/08/ecoschools.png" \* MERGEFORMATINET </w:instrText>
          </w:r>
          <w:r w:rsidR="005C6094">
            <w:rPr>
              <w:noProof/>
            </w:rPr>
            <w:fldChar w:fldCharType="separate"/>
          </w:r>
          <w:r w:rsidR="003B5A34">
            <w:rPr>
              <w:noProof/>
            </w:rPr>
            <w:fldChar w:fldCharType="begin"/>
          </w:r>
          <w:r w:rsidR="003B5A34">
            <w:rPr>
              <w:noProof/>
            </w:rPr>
            <w:instrText xml:space="preserve"> INCLUDEPICTURE  "https://www.eco-schools.org.uk/wp-content/uploads/2018/08/ecoschools.png" \* MERGEFORMATINET </w:instrText>
          </w:r>
          <w:r w:rsidR="003B5A34">
            <w:rPr>
              <w:noProof/>
            </w:rPr>
            <w:fldChar w:fldCharType="separate"/>
          </w:r>
          <w:r w:rsidR="0058227F">
            <w:rPr>
              <w:noProof/>
            </w:rPr>
            <w:fldChar w:fldCharType="begin"/>
          </w:r>
          <w:r w:rsidR="0058227F">
            <w:rPr>
              <w:noProof/>
            </w:rPr>
            <w:instrText xml:space="preserve"> INCLUDEPICTURE  "https://www.eco-schools.org.uk/wp-content/uploads/2018/08/ecoschools.png" \* MERGEFORMATINET </w:instrText>
          </w:r>
          <w:r w:rsidR="0058227F">
            <w:rPr>
              <w:noProof/>
            </w:rPr>
            <w:fldChar w:fldCharType="separate"/>
          </w:r>
          <w:r w:rsidR="0048707A">
            <w:rPr>
              <w:noProof/>
            </w:rPr>
            <w:fldChar w:fldCharType="begin"/>
          </w:r>
          <w:r w:rsidR="0048707A">
            <w:rPr>
              <w:noProof/>
            </w:rPr>
            <w:instrText xml:space="preserve"> INCLUDEPICTURE  "https://www.eco-schools.org.uk/wp-content/uploads/2018/08/ecoschools.png" \* MERGEFORMATINET </w:instrText>
          </w:r>
          <w:r w:rsidR="0048707A">
            <w:rPr>
              <w:noProof/>
            </w:rPr>
            <w:fldChar w:fldCharType="separate"/>
          </w:r>
          <w:r w:rsidR="00BB4752">
            <w:rPr>
              <w:noProof/>
            </w:rPr>
            <w:fldChar w:fldCharType="begin"/>
          </w:r>
          <w:r w:rsidR="00BB4752">
            <w:rPr>
              <w:noProof/>
            </w:rPr>
            <w:instrText xml:space="preserve"> INCLUDEPICTURE  "https://www.eco-schools.org.uk/wp-content/uploads/2018/08/ecoschools.png" \* MERGEFORMATINET </w:instrText>
          </w:r>
          <w:r w:rsidR="00BB4752">
            <w:rPr>
              <w:noProof/>
            </w:rPr>
            <w:fldChar w:fldCharType="separate"/>
          </w:r>
          <w:r w:rsidR="00880569">
            <w:rPr>
              <w:noProof/>
            </w:rPr>
            <w:fldChar w:fldCharType="begin"/>
          </w:r>
          <w:r w:rsidR="00880569">
            <w:rPr>
              <w:noProof/>
            </w:rPr>
            <w:instrText xml:space="preserve"> INCLUDEPICTURE  "https://www.eco-schools.org.uk/wp-content/uploads/2018/08/ecoschools.png" \* MERGEFORMATINET </w:instrText>
          </w:r>
          <w:r w:rsidR="00880569">
            <w:rPr>
              <w:noProof/>
            </w:rPr>
            <w:fldChar w:fldCharType="separate"/>
          </w:r>
          <w:r w:rsidR="005F4F71">
            <w:rPr>
              <w:noProof/>
            </w:rPr>
            <w:fldChar w:fldCharType="begin"/>
          </w:r>
          <w:r w:rsidR="005F4F71">
            <w:rPr>
              <w:noProof/>
            </w:rPr>
            <w:instrText xml:space="preserve"> INCLUDEPICTURE  "https://www.eco-schools.org.uk/wp-content/uploads/2018/08/ecoschools.png" \* MERGEFORMATINET </w:instrText>
          </w:r>
          <w:r w:rsidR="005F4F71">
            <w:rPr>
              <w:noProof/>
            </w:rPr>
            <w:fldChar w:fldCharType="separate"/>
          </w:r>
          <w:r w:rsidR="00306607">
            <w:rPr>
              <w:noProof/>
            </w:rPr>
            <w:fldChar w:fldCharType="begin"/>
          </w:r>
          <w:r w:rsidR="00306607">
            <w:rPr>
              <w:noProof/>
            </w:rPr>
            <w:instrText xml:space="preserve"> </w:instrText>
          </w:r>
          <w:r w:rsidR="00306607">
            <w:rPr>
              <w:noProof/>
            </w:rPr>
            <w:instrText>INCLUDEPICTURE  "https://www.eco-schools.org.uk/wp-content/uploads/2018/08/ecoschools.png" \* MERGEFORMATINET</w:instrText>
          </w:r>
          <w:r w:rsidR="00306607">
            <w:rPr>
              <w:noProof/>
            </w:rPr>
            <w:instrText xml:space="preserve"> </w:instrText>
          </w:r>
          <w:r w:rsidR="00306607">
            <w:rPr>
              <w:noProof/>
            </w:rPr>
            <w:fldChar w:fldCharType="separate"/>
          </w:r>
          <w:r w:rsidR="007D129A">
            <w:rPr>
              <w:noProof/>
            </w:rPr>
            <w:pict w14:anchorId="7F27FB9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alt="Image result for eco schools award" style="width:74.25pt;height:1in;mso-position-vertical:top">
                <v:imagedata r:id="rId3" r:href="rId4"/>
              </v:shape>
            </w:pict>
          </w:r>
          <w:r w:rsidR="00306607">
            <w:rPr>
              <w:noProof/>
            </w:rPr>
            <w:fldChar w:fldCharType="end"/>
          </w:r>
          <w:r w:rsidR="005F4F71">
            <w:rPr>
              <w:noProof/>
            </w:rPr>
            <w:fldChar w:fldCharType="end"/>
          </w:r>
          <w:r w:rsidR="00880569">
            <w:rPr>
              <w:noProof/>
            </w:rPr>
            <w:fldChar w:fldCharType="end"/>
          </w:r>
          <w:r w:rsidR="00BB4752">
            <w:rPr>
              <w:noProof/>
            </w:rPr>
            <w:fldChar w:fldCharType="end"/>
          </w:r>
          <w:r w:rsidR="0048707A">
            <w:rPr>
              <w:noProof/>
            </w:rPr>
            <w:fldChar w:fldCharType="end"/>
          </w:r>
          <w:r w:rsidR="0058227F">
            <w:rPr>
              <w:noProof/>
            </w:rPr>
            <w:fldChar w:fldCharType="end"/>
          </w:r>
          <w:r w:rsidR="003B5A34">
            <w:rPr>
              <w:noProof/>
            </w:rPr>
            <w:fldChar w:fldCharType="end"/>
          </w:r>
          <w:r w:rsidR="005C6094">
            <w:rPr>
              <w:noProof/>
            </w:rPr>
            <w:fldChar w:fldCharType="end"/>
          </w:r>
          <w:r>
            <w:rPr>
              <w:noProof/>
            </w:rPr>
            <w:fldChar w:fldCharType="end"/>
          </w:r>
        </w:p>
      </w:tc>
      <w:tc>
        <w:tcPr>
          <w:tcW w:w="1596" w:type="dxa"/>
          <w:shd w:val="clear" w:color="auto" w:fill="FFFFFF"/>
          <w:vAlign w:val="center"/>
        </w:tcPr>
        <w:p w14:paraId="5451E289" w14:textId="77777777" w:rsidR="007D2BE8" w:rsidRDefault="001B241E">
          <w:pPr>
            <w:pStyle w:val="Footer"/>
            <w:jc w:val="center"/>
          </w:pPr>
          <w:r>
            <w:rPr>
              <w:b/>
              <w:noProof/>
            </w:rPr>
            <w:drawing>
              <wp:inline distT="0" distB="0" distL="0" distR="0" wp14:anchorId="6F65730B" wp14:editId="21FB6D0D">
                <wp:extent cx="635000" cy="812800"/>
                <wp:effectExtent l="0" t="0" r="0" b="0"/>
                <wp:docPr id="4" name="Pictur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5000" cy="81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96" w:type="dxa"/>
          <w:shd w:val="clear" w:color="auto" w:fill="FFFFFF"/>
        </w:tcPr>
        <w:p w14:paraId="646C8F9D" w14:textId="77777777" w:rsidR="007D2BE8" w:rsidRDefault="00764A18" w:rsidP="00F3631C">
          <w:pPr>
            <w:pStyle w:val="Footer"/>
          </w:pP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INCLUDEPICTURE  "https://flushdyke.co.uk/wp-content/uploads/2019/06/Ofsted-Logo-1.png" \* MERGEFORMATINET </w:instrText>
          </w:r>
          <w:r>
            <w:rPr>
              <w:noProof/>
            </w:rPr>
            <w:fldChar w:fldCharType="separate"/>
          </w:r>
          <w:r w:rsidR="005C6094">
            <w:rPr>
              <w:noProof/>
            </w:rPr>
            <w:fldChar w:fldCharType="begin"/>
          </w:r>
          <w:r w:rsidR="005C6094">
            <w:rPr>
              <w:noProof/>
            </w:rPr>
            <w:instrText xml:space="preserve"> INCLUDEPICTURE  "https://flushdyke.co.uk/wp-content/uploads/2019/06/Ofsted-Logo-1.png" \* MERGEFORMATINET </w:instrText>
          </w:r>
          <w:r w:rsidR="005C6094">
            <w:rPr>
              <w:noProof/>
            </w:rPr>
            <w:fldChar w:fldCharType="separate"/>
          </w:r>
          <w:r w:rsidR="003B5A34">
            <w:rPr>
              <w:noProof/>
            </w:rPr>
            <w:fldChar w:fldCharType="begin"/>
          </w:r>
          <w:r w:rsidR="003B5A34">
            <w:rPr>
              <w:noProof/>
            </w:rPr>
            <w:instrText xml:space="preserve"> INCLUDEPICTURE  "https://flushdyke.co.uk/wp-content/uploads/2019/06/Ofsted-Logo-1.png" \* MERGEFORMATINET </w:instrText>
          </w:r>
          <w:r w:rsidR="003B5A34">
            <w:rPr>
              <w:noProof/>
            </w:rPr>
            <w:fldChar w:fldCharType="separate"/>
          </w:r>
          <w:r w:rsidR="0058227F">
            <w:rPr>
              <w:noProof/>
            </w:rPr>
            <w:fldChar w:fldCharType="begin"/>
          </w:r>
          <w:r w:rsidR="0058227F">
            <w:rPr>
              <w:noProof/>
            </w:rPr>
            <w:instrText xml:space="preserve"> INCLUDEPICTURE  "https://flushdyke.co.uk/wp-content/uploads/2019/06/Ofsted-Logo-1.png" \* MERGEFORMATINET </w:instrText>
          </w:r>
          <w:r w:rsidR="0058227F">
            <w:rPr>
              <w:noProof/>
            </w:rPr>
            <w:fldChar w:fldCharType="separate"/>
          </w:r>
          <w:r w:rsidR="0048707A">
            <w:rPr>
              <w:noProof/>
            </w:rPr>
            <w:fldChar w:fldCharType="begin"/>
          </w:r>
          <w:r w:rsidR="0048707A">
            <w:rPr>
              <w:noProof/>
            </w:rPr>
            <w:instrText xml:space="preserve"> INCLUDEPICTURE  "https://flushdyke.co.uk/wp-content/uploads/2019/06/Ofsted-Logo-1.png" \* MERGEFORMATINET </w:instrText>
          </w:r>
          <w:r w:rsidR="0048707A">
            <w:rPr>
              <w:noProof/>
            </w:rPr>
            <w:fldChar w:fldCharType="separate"/>
          </w:r>
          <w:r w:rsidR="00BB4752">
            <w:rPr>
              <w:noProof/>
            </w:rPr>
            <w:fldChar w:fldCharType="begin"/>
          </w:r>
          <w:r w:rsidR="00BB4752">
            <w:rPr>
              <w:noProof/>
            </w:rPr>
            <w:instrText xml:space="preserve"> INCLUDEPICTURE  "https://flushdyke.co.uk/wp-content/uploads/2019/06/Ofsted-Logo-1.png" \* MERGEFORMATINET </w:instrText>
          </w:r>
          <w:r w:rsidR="00BB4752">
            <w:rPr>
              <w:noProof/>
            </w:rPr>
            <w:fldChar w:fldCharType="separate"/>
          </w:r>
          <w:r w:rsidR="00880569">
            <w:rPr>
              <w:noProof/>
            </w:rPr>
            <w:fldChar w:fldCharType="begin"/>
          </w:r>
          <w:r w:rsidR="00880569">
            <w:rPr>
              <w:noProof/>
            </w:rPr>
            <w:instrText xml:space="preserve"> INCLUDEPICTURE  "https://flushdyke.co.uk/wp-content/uploads/2019/06/Ofsted-Logo-1.png" \* MERGEFORMATINET </w:instrText>
          </w:r>
          <w:r w:rsidR="00880569">
            <w:rPr>
              <w:noProof/>
            </w:rPr>
            <w:fldChar w:fldCharType="separate"/>
          </w:r>
          <w:r w:rsidR="005F4F71">
            <w:rPr>
              <w:noProof/>
            </w:rPr>
            <w:fldChar w:fldCharType="begin"/>
          </w:r>
          <w:r w:rsidR="005F4F71">
            <w:rPr>
              <w:noProof/>
            </w:rPr>
            <w:instrText xml:space="preserve"> INCLUDEPICTURE  "https://flushdyke.co.uk/wp-content/uploads/2019/06/Ofsted-Logo-1.png" \* MERGEFORMATINET </w:instrText>
          </w:r>
          <w:r w:rsidR="005F4F71">
            <w:rPr>
              <w:noProof/>
            </w:rPr>
            <w:fldChar w:fldCharType="separate"/>
          </w:r>
          <w:r w:rsidR="00306607">
            <w:rPr>
              <w:noProof/>
            </w:rPr>
            <w:fldChar w:fldCharType="begin"/>
          </w:r>
          <w:r w:rsidR="00306607">
            <w:rPr>
              <w:noProof/>
            </w:rPr>
            <w:instrText xml:space="preserve"> </w:instrText>
          </w:r>
          <w:r w:rsidR="00306607">
            <w:rPr>
              <w:noProof/>
            </w:rPr>
            <w:instrText>INCLUDEPICTURE  "h</w:instrText>
          </w:r>
          <w:r w:rsidR="00306607">
            <w:rPr>
              <w:noProof/>
            </w:rPr>
            <w:instrText>ttps://flushdyke.co.uk/wp-content/uploads/2019/06/Ofsted-Logo-1.png" \* MERGEFORMATINET</w:instrText>
          </w:r>
          <w:r w:rsidR="00306607">
            <w:rPr>
              <w:noProof/>
            </w:rPr>
            <w:instrText xml:space="preserve"> </w:instrText>
          </w:r>
          <w:r w:rsidR="00306607">
            <w:rPr>
              <w:noProof/>
            </w:rPr>
            <w:fldChar w:fldCharType="separate"/>
          </w:r>
          <w:r w:rsidR="007D129A">
            <w:rPr>
              <w:noProof/>
            </w:rPr>
            <w:pict w14:anchorId="1AFE91B7">
              <v:shape id="_x0000_i1026" type="#_x0000_t75" style="width:71.25pt;height:71.25pt" o:allowoverlap="f">
                <v:imagedata r:id="rId6" r:href="rId7"/>
              </v:shape>
            </w:pict>
          </w:r>
          <w:r w:rsidR="00306607">
            <w:rPr>
              <w:noProof/>
            </w:rPr>
            <w:fldChar w:fldCharType="end"/>
          </w:r>
          <w:r w:rsidR="005F4F71">
            <w:rPr>
              <w:noProof/>
            </w:rPr>
            <w:fldChar w:fldCharType="end"/>
          </w:r>
          <w:r w:rsidR="00880569">
            <w:rPr>
              <w:noProof/>
            </w:rPr>
            <w:fldChar w:fldCharType="end"/>
          </w:r>
          <w:r w:rsidR="00BB4752">
            <w:rPr>
              <w:noProof/>
            </w:rPr>
            <w:fldChar w:fldCharType="end"/>
          </w:r>
          <w:r w:rsidR="0048707A">
            <w:rPr>
              <w:noProof/>
            </w:rPr>
            <w:fldChar w:fldCharType="end"/>
          </w:r>
          <w:r w:rsidR="0058227F">
            <w:rPr>
              <w:noProof/>
            </w:rPr>
            <w:fldChar w:fldCharType="end"/>
          </w:r>
          <w:r w:rsidR="003B5A34">
            <w:rPr>
              <w:noProof/>
            </w:rPr>
            <w:fldChar w:fldCharType="end"/>
          </w:r>
          <w:r w:rsidR="005C6094">
            <w:rPr>
              <w:noProof/>
            </w:rPr>
            <w:fldChar w:fldCharType="end"/>
          </w:r>
          <w:r>
            <w:rPr>
              <w:noProof/>
            </w:rPr>
            <w:fldChar w:fldCharType="end"/>
          </w:r>
        </w:p>
      </w:tc>
      <w:tc>
        <w:tcPr>
          <w:tcW w:w="1774" w:type="dxa"/>
          <w:shd w:val="clear" w:color="auto" w:fill="FFFFFF"/>
        </w:tcPr>
        <w:p w14:paraId="33CE5ED1" w14:textId="77777777" w:rsidR="007D2BE8" w:rsidRPr="00F3631C" w:rsidRDefault="007D2BE8">
          <w:pPr>
            <w:pStyle w:val="Footer"/>
            <w:jc w:val="center"/>
          </w:pPr>
        </w:p>
      </w:tc>
    </w:tr>
  </w:tbl>
  <w:p w14:paraId="2F092BC9" w14:textId="77777777" w:rsidR="007D2BE8" w:rsidRDefault="007D2B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EBFA71" w14:textId="77777777" w:rsidR="00306607" w:rsidRDefault="00306607">
      <w:r>
        <w:separator/>
      </w:r>
    </w:p>
  </w:footnote>
  <w:footnote w:type="continuationSeparator" w:id="0">
    <w:p w14:paraId="394A2ED1" w14:textId="77777777" w:rsidR="00306607" w:rsidRDefault="003066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FF7C8A"/>
    <w:multiLevelType w:val="hybridMultilevel"/>
    <w:tmpl w:val="28B6374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150183"/>
    <w:multiLevelType w:val="hybridMultilevel"/>
    <w:tmpl w:val="68F29260"/>
    <w:lvl w:ilvl="0" w:tplc="08090001">
      <w:start w:val="1"/>
      <w:numFmt w:val="bullet"/>
      <w:lvlText w:val=""/>
      <w:lvlJc w:val="left"/>
      <w:pPr>
        <w:tabs>
          <w:tab w:val="num" w:pos="1230"/>
        </w:tabs>
        <w:ind w:left="123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950"/>
        </w:tabs>
        <w:ind w:left="19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670"/>
        </w:tabs>
        <w:ind w:left="26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390"/>
        </w:tabs>
        <w:ind w:left="33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110"/>
        </w:tabs>
        <w:ind w:left="41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830"/>
        </w:tabs>
        <w:ind w:left="48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550"/>
        </w:tabs>
        <w:ind w:left="55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270"/>
        </w:tabs>
        <w:ind w:left="62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990"/>
        </w:tabs>
        <w:ind w:left="6990" w:hanging="360"/>
      </w:pPr>
      <w:rPr>
        <w:rFonts w:ascii="Wingdings" w:hAnsi="Wingdings" w:hint="default"/>
      </w:rPr>
    </w:lvl>
  </w:abstractNum>
  <w:abstractNum w:abstractNumId="2" w15:restartNumberingAfterBreak="0">
    <w:nsid w:val="266B0042"/>
    <w:multiLevelType w:val="hybridMultilevel"/>
    <w:tmpl w:val="1B5E325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A5532E4"/>
    <w:multiLevelType w:val="hybridMultilevel"/>
    <w:tmpl w:val="44920D1C"/>
    <w:lvl w:ilvl="0" w:tplc="08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2D7B74DF"/>
    <w:multiLevelType w:val="hybridMultilevel"/>
    <w:tmpl w:val="D15896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75673B"/>
    <w:multiLevelType w:val="hybridMultilevel"/>
    <w:tmpl w:val="36FCE9C2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2C3A94"/>
    <w:multiLevelType w:val="multilevel"/>
    <w:tmpl w:val="032CF0F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0966AE4"/>
    <w:multiLevelType w:val="hybridMultilevel"/>
    <w:tmpl w:val="E65CEB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841660"/>
    <w:multiLevelType w:val="hybridMultilevel"/>
    <w:tmpl w:val="443282EA"/>
    <w:lvl w:ilvl="0" w:tplc="08090001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9" w15:restartNumberingAfterBreak="0">
    <w:nsid w:val="6CB17E57"/>
    <w:multiLevelType w:val="hybridMultilevel"/>
    <w:tmpl w:val="3AA0897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F97E77"/>
    <w:multiLevelType w:val="hybridMultilevel"/>
    <w:tmpl w:val="18829FA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8D56C9"/>
    <w:multiLevelType w:val="hybridMultilevel"/>
    <w:tmpl w:val="5FD283DC"/>
    <w:lvl w:ilvl="0" w:tplc="1D9ADD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52C29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18CF1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7D212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E0C8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C9AF3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E663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645D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74285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1"/>
  </w:num>
  <w:num w:numId="4">
    <w:abstractNumId w:val="9"/>
  </w:num>
  <w:num w:numId="5">
    <w:abstractNumId w:val="8"/>
  </w:num>
  <w:num w:numId="6">
    <w:abstractNumId w:val="5"/>
  </w:num>
  <w:num w:numId="7">
    <w:abstractNumId w:val="2"/>
  </w:num>
  <w:num w:numId="8">
    <w:abstractNumId w:val="0"/>
  </w:num>
  <w:num w:numId="9">
    <w:abstractNumId w:val="7"/>
  </w:num>
  <w:num w:numId="10">
    <w:abstractNumId w:val="11"/>
  </w:num>
  <w:num w:numId="11">
    <w:abstractNumId w:val="4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2ED0"/>
    <w:rsid w:val="00001116"/>
    <w:rsid w:val="0001271C"/>
    <w:rsid w:val="00016A1C"/>
    <w:rsid w:val="0004180B"/>
    <w:rsid w:val="00045C03"/>
    <w:rsid w:val="00057B19"/>
    <w:rsid w:val="0006546C"/>
    <w:rsid w:val="00065F1A"/>
    <w:rsid w:val="00071DF4"/>
    <w:rsid w:val="00073CCF"/>
    <w:rsid w:val="00077E31"/>
    <w:rsid w:val="00090A41"/>
    <w:rsid w:val="00090FF1"/>
    <w:rsid w:val="000948BF"/>
    <w:rsid w:val="000A1EEE"/>
    <w:rsid w:val="000A4D9D"/>
    <w:rsid w:val="000A56F0"/>
    <w:rsid w:val="000A7869"/>
    <w:rsid w:val="000B20F5"/>
    <w:rsid w:val="000D2248"/>
    <w:rsid w:val="000D5833"/>
    <w:rsid w:val="000D6325"/>
    <w:rsid w:val="000E4F37"/>
    <w:rsid w:val="000E5A7F"/>
    <w:rsid w:val="00105489"/>
    <w:rsid w:val="00106A91"/>
    <w:rsid w:val="001076B8"/>
    <w:rsid w:val="00120179"/>
    <w:rsid w:val="001243A6"/>
    <w:rsid w:val="00130460"/>
    <w:rsid w:val="001377EA"/>
    <w:rsid w:val="00137F53"/>
    <w:rsid w:val="001465B2"/>
    <w:rsid w:val="001466D7"/>
    <w:rsid w:val="001469BE"/>
    <w:rsid w:val="001513AF"/>
    <w:rsid w:val="00151FA9"/>
    <w:rsid w:val="00156F8D"/>
    <w:rsid w:val="00157B2D"/>
    <w:rsid w:val="001768B8"/>
    <w:rsid w:val="00180599"/>
    <w:rsid w:val="0018469D"/>
    <w:rsid w:val="00186E83"/>
    <w:rsid w:val="00187CBF"/>
    <w:rsid w:val="001925F8"/>
    <w:rsid w:val="001A1241"/>
    <w:rsid w:val="001A2F16"/>
    <w:rsid w:val="001A4D97"/>
    <w:rsid w:val="001B241E"/>
    <w:rsid w:val="001B68F8"/>
    <w:rsid w:val="001C0650"/>
    <w:rsid w:val="001C374F"/>
    <w:rsid w:val="001C650E"/>
    <w:rsid w:val="001D0A73"/>
    <w:rsid w:val="001D11E7"/>
    <w:rsid w:val="001D49FF"/>
    <w:rsid w:val="001E07CA"/>
    <w:rsid w:val="001E4AB4"/>
    <w:rsid w:val="001F0D77"/>
    <w:rsid w:val="001F559A"/>
    <w:rsid w:val="002013BC"/>
    <w:rsid w:val="002020D1"/>
    <w:rsid w:val="00256694"/>
    <w:rsid w:val="00261F63"/>
    <w:rsid w:val="002630B3"/>
    <w:rsid w:val="00272341"/>
    <w:rsid w:val="00274916"/>
    <w:rsid w:val="00282E31"/>
    <w:rsid w:val="00283354"/>
    <w:rsid w:val="002875E7"/>
    <w:rsid w:val="002B11C9"/>
    <w:rsid w:val="002B3958"/>
    <w:rsid w:val="002B424F"/>
    <w:rsid w:val="002B5BE8"/>
    <w:rsid w:val="002C6349"/>
    <w:rsid w:val="002C7449"/>
    <w:rsid w:val="002E57BF"/>
    <w:rsid w:val="00305B2C"/>
    <w:rsid w:val="00306607"/>
    <w:rsid w:val="00322A16"/>
    <w:rsid w:val="003231B3"/>
    <w:rsid w:val="003235A5"/>
    <w:rsid w:val="003246A4"/>
    <w:rsid w:val="003359E2"/>
    <w:rsid w:val="003406E2"/>
    <w:rsid w:val="003430E1"/>
    <w:rsid w:val="00346673"/>
    <w:rsid w:val="003514D9"/>
    <w:rsid w:val="003552CB"/>
    <w:rsid w:val="00362A6A"/>
    <w:rsid w:val="00363458"/>
    <w:rsid w:val="00370FD9"/>
    <w:rsid w:val="00372EAC"/>
    <w:rsid w:val="00373991"/>
    <w:rsid w:val="003837A5"/>
    <w:rsid w:val="0039758A"/>
    <w:rsid w:val="00397ABC"/>
    <w:rsid w:val="003B3C19"/>
    <w:rsid w:val="003B45FC"/>
    <w:rsid w:val="003B5A34"/>
    <w:rsid w:val="003C3042"/>
    <w:rsid w:val="003D3D3F"/>
    <w:rsid w:val="003E14B9"/>
    <w:rsid w:val="003E2F90"/>
    <w:rsid w:val="003E6970"/>
    <w:rsid w:val="003F1076"/>
    <w:rsid w:val="003F25CC"/>
    <w:rsid w:val="0040080D"/>
    <w:rsid w:val="00401F6B"/>
    <w:rsid w:val="00411746"/>
    <w:rsid w:val="004150D3"/>
    <w:rsid w:val="00423694"/>
    <w:rsid w:val="00423B03"/>
    <w:rsid w:val="004409A3"/>
    <w:rsid w:val="004415CB"/>
    <w:rsid w:val="004417D4"/>
    <w:rsid w:val="00445C00"/>
    <w:rsid w:val="004741E3"/>
    <w:rsid w:val="004753B5"/>
    <w:rsid w:val="00483E0C"/>
    <w:rsid w:val="00484193"/>
    <w:rsid w:val="0048707A"/>
    <w:rsid w:val="00487E0F"/>
    <w:rsid w:val="00493C6B"/>
    <w:rsid w:val="004A01C4"/>
    <w:rsid w:val="004A3D5C"/>
    <w:rsid w:val="004B2326"/>
    <w:rsid w:val="004D05FE"/>
    <w:rsid w:val="004D57BF"/>
    <w:rsid w:val="004D7071"/>
    <w:rsid w:val="005006C7"/>
    <w:rsid w:val="0050232C"/>
    <w:rsid w:val="00502FF8"/>
    <w:rsid w:val="005179E8"/>
    <w:rsid w:val="00523443"/>
    <w:rsid w:val="00524D01"/>
    <w:rsid w:val="0053562D"/>
    <w:rsid w:val="005360E9"/>
    <w:rsid w:val="00536220"/>
    <w:rsid w:val="00537E66"/>
    <w:rsid w:val="00541AD7"/>
    <w:rsid w:val="00546327"/>
    <w:rsid w:val="00554790"/>
    <w:rsid w:val="005606B4"/>
    <w:rsid w:val="005616AA"/>
    <w:rsid w:val="00566E55"/>
    <w:rsid w:val="00573CF2"/>
    <w:rsid w:val="00581E1D"/>
    <w:rsid w:val="0058227F"/>
    <w:rsid w:val="00594572"/>
    <w:rsid w:val="00597668"/>
    <w:rsid w:val="005B17F8"/>
    <w:rsid w:val="005B55C6"/>
    <w:rsid w:val="005C6094"/>
    <w:rsid w:val="005D4CD9"/>
    <w:rsid w:val="005E3507"/>
    <w:rsid w:val="005E3524"/>
    <w:rsid w:val="005E3AE2"/>
    <w:rsid w:val="005F0B37"/>
    <w:rsid w:val="005F4F71"/>
    <w:rsid w:val="00613ED8"/>
    <w:rsid w:val="00620E07"/>
    <w:rsid w:val="00621154"/>
    <w:rsid w:val="00621C9A"/>
    <w:rsid w:val="0062602C"/>
    <w:rsid w:val="00626449"/>
    <w:rsid w:val="00631E5E"/>
    <w:rsid w:val="00633DC8"/>
    <w:rsid w:val="00643D9D"/>
    <w:rsid w:val="0064415D"/>
    <w:rsid w:val="006449BD"/>
    <w:rsid w:val="006529D7"/>
    <w:rsid w:val="00656924"/>
    <w:rsid w:val="00660C85"/>
    <w:rsid w:val="0066407C"/>
    <w:rsid w:val="006668D4"/>
    <w:rsid w:val="00667AB9"/>
    <w:rsid w:val="0067158F"/>
    <w:rsid w:val="00676EA9"/>
    <w:rsid w:val="00681B74"/>
    <w:rsid w:val="00682196"/>
    <w:rsid w:val="00693760"/>
    <w:rsid w:val="006B523B"/>
    <w:rsid w:val="006C70D3"/>
    <w:rsid w:val="006E2871"/>
    <w:rsid w:val="006E4442"/>
    <w:rsid w:val="006F3B63"/>
    <w:rsid w:val="007001E8"/>
    <w:rsid w:val="007154E3"/>
    <w:rsid w:val="007155FA"/>
    <w:rsid w:val="00731639"/>
    <w:rsid w:val="0073528E"/>
    <w:rsid w:val="00744648"/>
    <w:rsid w:val="00746F37"/>
    <w:rsid w:val="00750160"/>
    <w:rsid w:val="0076008D"/>
    <w:rsid w:val="00761F4E"/>
    <w:rsid w:val="007642D0"/>
    <w:rsid w:val="00764A18"/>
    <w:rsid w:val="007747C6"/>
    <w:rsid w:val="00774983"/>
    <w:rsid w:val="0078519C"/>
    <w:rsid w:val="007946FE"/>
    <w:rsid w:val="007A0A60"/>
    <w:rsid w:val="007A18D1"/>
    <w:rsid w:val="007A5013"/>
    <w:rsid w:val="007A53DB"/>
    <w:rsid w:val="007B3A94"/>
    <w:rsid w:val="007B4A57"/>
    <w:rsid w:val="007C1FFF"/>
    <w:rsid w:val="007C3248"/>
    <w:rsid w:val="007D129A"/>
    <w:rsid w:val="007D18AB"/>
    <w:rsid w:val="007D2BE8"/>
    <w:rsid w:val="007E1C44"/>
    <w:rsid w:val="007E779D"/>
    <w:rsid w:val="007F58F9"/>
    <w:rsid w:val="00802B11"/>
    <w:rsid w:val="00817B95"/>
    <w:rsid w:val="00821323"/>
    <w:rsid w:val="008218C8"/>
    <w:rsid w:val="00823682"/>
    <w:rsid w:val="00825845"/>
    <w:rsid w:val="00831171"/>
    <w:rsid w:val="00834E22"/>
    <w:rsid w:val="008575B4"/>
    <w:rsid w:val="008618E8"/>
    <w:rsid w:val="00865C64"/>
    <w:rsid w:val="00871180"/>
    <w:rsid w:val="008716C1"/>
    <w:rsid w:val="008723E4"/>
    <w:rsid w:val="00874D4E"/>
    <w:rsid w:val="00880569"/>
    <w:rsid w:val="00884FA8"/>
    <w:rsid w:val="008A7F94"/>
    <w:rsid w:val="008B1D1B"/>
    <w:rsid w:val="008B57D2"/>
    <w:rsid w:val="008D000E"/>
    <w:rsid w:val="008E1136"/>
    <w:rsid w:val="008E64E8"/>
    <w:rsid w:val="008F3824"/>
    <w:rsid w:val="00906475"/>
    <w:rsid w:val="00934800"/>
    <w:rsid w:val="00936B04"/>
    <w:rsid w:val="009404A5"/>
    <w:rsid w:val="00944721"/>
    <w:rsid w:val="0095009E"/>
    <w:rsid w:val="009529F1"/>
    <w:rsid w:val="00955FC8"/>
    <w:rsid w:val="00957BA4"/>
    <w:rsid w:val="00967717"/>
    <w:rsid w:val="009712B8"/>
    <w:rsid w:val="009841CE"/>
    <w:rsid w:val="0099597A"/>
    <w:rsid w:val="009A0727"/>
    <w:rsid w:val="009B0BCA"/>
    <w:rsid w:val="009B0FD5"/>
    <w:rsid w:val="009B27E1"/>
    <w:rsid w:val="009B3229"/>
    <w:rsid w:val="009B6166"/>
    <w:rsid w:val="009C4B2E"/>
    <w:rsid w:val="009D0542"/>
    <w:rsid w:val="009D30F8"/>
    <w:rsid w:val="009D4CBA"/>
    <w:rsid w:val="00A04F61"/>
    <w:rsid w:val="00A133AD"/>
    <w:rsid w:val="00A13554"/>
    <w:rsid w:val="00A13732"/>
    <w:rsid w:val="00A1456B"/>
    <w:rsid w:val="00A200FA"/>
    <w:rsid w:val="00A32630"/>
    <w:rsid w:val="00A32873"/>
    <w:rsid w:val="00A40E4F"/>
    <w:rsid w:val="00A435C6"/>
    <w:rsid w:val="00A44311"/>
    <w:rsid w:val="00A46640"/>
    <w:rsid w:val="00A471CD"/>
    <w:rsid w:val="00A475AD"/>
    <w:rsid w:val="00A50433"/>
    <w:rsid w:val="00A555C1"/>
    <w:rsid w:val="00A66DA4"/>
    <w:rsid w:val="00A67C32"/>
    <w:rsid w:val="00A75027"/>
    <w:rsid w:val="00A8102A"/>
    <w:rsid w:val="00A83CD7"/>
    <w:rsid w:val="00AA1881"/>
    <w:rsid w:val="00AA1C93"/>
    <w:rsid w:val="00AA383F"/>
    <w:rsid w:val="00AA44C2"/>
    <w:rsid w:val="00AB2514"/>
    <w:rsid w:val="00AB504B"/>
    <w:rsid w:val="00AC0BDD"/>
    <w:rsid w:val="00AC1B1D"/>
    <w:rsid w:val="00AC4F21"/>
    <w:rsid w:val="00AC57AA"/>
    <w:rsid w:val="00AE24A7"/>
    <w:rsid w:val="00AF42F6"/>
    <w:rsid w:val="00B04369"/>
    <w:rsid w:val="00B1015C"/>
    <w:rsid w:val="00B36AD0"/>
    <w:rsid w:val="00B422D5"/>
    <w:rsid w:val="00B42AAC"/>
    <w:rsid w:val="00B4576C"/>
    <w:rsid w:val="00B50AE7"/>
    <w:rsid w:val="00B64931"/>
    <w:rsid w:val="00B653BA"/>
    <w:rsid w:val="00B6632A"/>
    <w:rsid w:val="00B66C0B"/>
    <w:rsid w:val="00B74377"/>
    <w:rsid w:val="00B7462A"/>
    <w:rsid w:val="00B84158"/>
    <w:rsid w:val="00B86C21"/>
    <w:rsid w:val="00B92D46"/>
    <w:rsid w:val="00B9407C"/>
    <w:rsid w:val="00B9734D"/>
    <w:rsid w:val="00B97745"/>
    <w:rsid w:val="00BA57C9"/>
    <w:rsid w:val="00BB4752"/>
    <w:rsid w:val="00BC5D3B"/>
    <w:rsid w:val="00BD5EE2"/>
    <w:rsid w:val="00BE3E71"/>
    <w:rsid w:val="00BF0E41"/>
    <w:rsid w:val="00C15212"/>
    <w:rsid w:val="00C27F38"/>
    <w:rsid w:val="00C307E5"/>
    <w:rsid w:val="00C415D4"/>
    <w:rsid w:val="00C4510A"/>
    <w:rsid w:val="00C47267"/>
    <w:rsid w:val="00C571DB"/>
    <w:rsid w:val="00C62ED0"/>
    <w:rsid w:val="00C632E3"/>
    <w:rsid w:val="00C65AF3"/>
    <w:rsid w:val="00C65EE6"/>
    <w:rsid w:val="00C66F4A"/>
    <w:rsid w:val="00CA479D"/>
    <w:rsid w:val="00CA7ADE"/>
    <w:rsid w:val="00CB2AB5"/>
    <w:rsid w:val="00CC1336"/>
    <w:rsid w:val="00CC29C1"/>
    <w:rsid w:val="00CC33B4"/>
    <w:rsid w:val="00CD29C9"/>
    <w:rsid w:val="00CD2F30"/>
    <w:rsid w:val="00CD54D4"/>
    <w:rsid w:val="00CE3DB4"/>
    <w:rsid w:val="00CE6CBA"/>
    <w:rsid w:val="00D00525"/>
    <w:rsid w:val="00D01504"/>
    <w:rsid w:val="00D01D19"/>
    <w:rsid w:val="00D1722F"/>
    <w:rsid w:val="00D17D6D"/>
    <w:rsid w:val="00D35A63"/>
    <w:rsid w:val="00D35CA9"/>
    <w:rsid w:val="00D36590"/>
    <w:rsid w:val="00D401D2"/>
    <w:rsid w:val="00D40BD6"/>
    <w:rsid w:val="00D45113"/>
    <w:rsid w:val="00D5515F"/>
    <w:rsid w:val="00D56F9E"/>
    <w:rsid w:val="00D636FF"/>
    <w:rsid w:val="00D64F84"/>
    <w:rsid w:val="00D65EF5"/>
    <w:rsid w:val="00D73CE3"/>
    <w:rsid w:val="00D86772"/>
    <w:rsid w:val="00DA0D2F"/>
    <w:rsid w:val="00DA772B"/>
    <w:rsid w:val="00DB0FA7"/>
    <w:rsid w:val="00DB5F8E"/>
    <w:rsid w:val="00DC53E9"/>
    <w:rsid w:val="00DD0ABB"/>
    <w:rsid w:val="00DE7B39"/>
    <w:rsid w:val="00DF0CD8"/>
    <w:rsid w:val="00DF4BBD"/>
    <w:rsid w:val="00DF63EA"/>
    <w:rsid w:val="00E07125"/>
    <w:rsid w:val="00E120E6"/>
    <w:rsid w:val="00E15826"/>
    <w:rsid w:val="00E17B24"/>
    <w:rsid w:val="00E230B1"/>
    <w:rsid w:val="00E46FC1"/>
    <w:rsid w:val="00E61AB4"/>
    <w:rsid w:val="00E62E07"/>
    <w:rsid w:val="00E778C6"/>
    <w:rsid w:val="00E80EE0"/>
    <w:rsid w:val="00E81067"/>
    <w:rsid w:val="00EA2967"/>
    <w:rsid w:val="00EA3B94"/>
    <w:rsid w:val="00EB7032"/>
    <w:rsid w:val="00EC7251"/>
    <w:rsid w:val="00ED65CD"/>
    <w:rsid w:val="00EE1068"/>
    <w:rsid w:val="00EE36CA"/>
    <w:rsid w:val="00EE55FF"/>
    <w:rsid w:val="00EF3A05"/>
    <w:rsid w:val="00F00F73"/>
    <w:rsid w:val="00F2195E"/>
    <w:rsid w:val="00F30AE0"/>
    <w:rsid w:val="00F32BAF"/>
    <w:rsid w:val="00F34BE7"/>
    <w:rsid w:val="00F3577F"/>
    <w:rsid w:val="00F3631C"/>
    <w:rsid w:val="00F42365"/>
    <w:rsid w:val="00F45111"/>
    <w:rsid w:val="00F50A4F"/>
    <w:rsid w:val="00F71669"/>
    <w:rsid w:val="00F73B07"/>
    <w:rsid w:val="00F755B8"/>
    <w:rsid w:val="00F82986"/>
    <w:rsid w:val="00F82A48"/>
    <w:rsid w:val="00F926F2"/>
    <w:rsid w:val="00F92DAD"/>
    <w:rsid w:val="00F93FA8"/>
    <w:rsid w:val="00F9661A"/>
    <w:rsid w:val="00F96E89"/>
    <w:rsid w:val="00F978A8"/>
    <w:rsid w:val="00F97AFE"/>
    <w:rsid w:val="00FA1C9F"/>
    <w:rsid w:val="00FA2640"/>
    <w:rsid w:val="00FB2F8E"/>
    <w:rsid w:val="00FC40CD"/>
    <w:rsid w:val="00FC5F69"/>
    <w:rsid w:val="00FE302E"/>
    <w:rsid w:val="00FF4083"/>
    <w:rsid w:val="00FF7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A6BDE61"/>
  <w15:chartTrackingRefBased/>
  <w15:docId w15:val="{6588AA22-F2D1-2145-A62C-B0A865E3C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color w:val="000000"/>
      <w:kern w:val="28"/>
    </w:rPr>
  </w:style>
  <w:style w:type="paragraph" w:styleId="Heading1">
    <w:name w:val="heading 1"/>
    <w:basedOn w:val="Normal"/>
    <w:link w:val="Heading1Char"/>
    <w:uiPriority w:val="9"/>
    <w:qFormat/>
    <w:rsid w:val="0004180B"/>
    <w:pPr>
      <w:spacing w:before="100" w:beforeAutospacing="1" w:after="100" w:afterAutospacing="1"/>
      <w:outlineLvl w:val="0"/>
    </w:pPr>
    <w:rPr>
      <w:rFonts w:ascii="Calibri" w:hAnsi="Calibri" w:cs="Calibri"/>
      <w:b/>
      <w:bCs/>
      <w:color w:val="auto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D401D2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7155FA"/>
    <w:rPr>
      <w:color w:val="0000FF"/>
      <w:u w:val="single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955FC8"/>
    <w:rPr>
      <w:rFonts w:ascii="Comic Sans MS" w:hAnsi="Comic Sans MS"/>
      <w:sz w:val="22"/>
    </w:rPr>
  </w:style>
  <w:style w:type="character" w:customStyle="1" w:styleId="yshortcutscs4-visible">
    <w:name w:val="yshortcuts cs4-visible"/>
    <w:basedOn w:val="DefaultParagraphFont"/>
    <w:rsid w:val="00AA44C2"/>
  </w:style>
  <w:style w:type="table" w:styleId="TableGrid">
    <w:name w:val="Table Grid"/>
    <w:basedOn w:val="TableNormal"/>
    <w:uiPriority w:val="39"/>
    <w:rsid w:val="009677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1D11E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D11E7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9C4B2E"/>
    <w:pPr>
      <w:spacing w:after="160" w:line="256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  <w:lang w:eastAsia="en-US"/>
    </w:rPr>
  </w:style>
  <w:style w:type="character" w:styleId="UnresolvedMention">
    <w:name w:val="Unresolved Mention"/>
    <w:uiPriority w:val="99"/>
    <w:semiHidden/>
    <w:unhideWhenUsed/>
    <w:rsid w:val="003F25CC"/>
    <w:rPr>
      <w:color w:val="605E5C"/>
      <w:shd w:val="clear" w:color="auto" w:fill="E1DFDD"/>
    </w:rPr>
  </w:style>
  <w:style w:type="character" w:customStyle="1" w:styleId="Heading1Char">
    <w:name w:val="Heading 1 Char"/>
    <w:link w:val="Heading1"/>
    <w:uiPriority w:val="9"/>
    <w:rsid w:val="0004180B"/>
    <w:rPr>
      <w:rFonts w:ascii="Calibri" w:hAnsi="Calibri" w:cs="Calibri"/>
      <w:b/>
      <w:bCs/>
      <w:kern w:val="36"/>
      <w:sz w:val="48"/>
      <w:szCs w:val="48"/>
    </w:rPr>
  </w:style>
  <w:style w:type="paragraph" w:styleId="NoSpacing">
    <w:name w:val="No Spacing"/>
    <w:basedOn w:val="Normal"/>
    <w:uiPriority w:val="1"/>
    <w:qFormat/>
    <w:rsid w:val="0004180B"/>
    <w:rPr>
      <w:rFonts w:ascii="Calibri" w:eastAsia="Calibri" w:hAnsi="Calibri" w:cs="Calibri"/>
      <w:color w:val="auto"/>
      <w:kern w:val="0"/>
      <w:sz w:val="22"/>
      <w:szCs w:val="22"/>
      <w:lang w:eastAsia="en-US"/>
    </w:rPr>
  </w:style>
  <w:style w:type="character" w:customStyle="1" w:styleId="Heading2Char">
    <w:name w:val="Heading 2 Char"/>
    <w:link w:val="Heading2"/>
    <w:semiHidden/>
    <w:rsid w:val="00D401D2"/>
    <w:rPr>
      <w:rFonts w:ascii="Calibri Light" w:eastAsia="Times New Roman" w:hAnsi="Calibri Light" w:cs="Times New Roman"/>
      <w:b/>
      <w:bCs/>
      <w:i/>
      <w:iCs/>
      <w:color w:val="000000"/>
      <w:kern w:val="28"/>
      <w:sz w:val="28"/>
      <w:szCs w:val="28"/>
    </w:rPr>
  </w:style>
  <w:style w:type="paragraph" w:styleId="NormalWeb">
    <w:name w:val="Normal (Web)"/>
    <w:basedOn w:val="Normal"/>
    <w:uiPriority w:val="99"/>
    <w:unhideWhenUsed/>
    <w:rsid w:val="00256694"/>
    <w:pPr>
      <w:spacing w:before="100" w:beforeAutospacing="1" w:after="100" w:afterAutospacing="1"/>
    </w:pPr>
    <w:rPr>
      <w:color w:val="auto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6808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8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15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04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297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226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727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78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61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0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oda.org.uk/north-tyneside-holiday-activities-and-food-haf-programme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participation@northtyneside.gov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articipation@northtyneside.gov.u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https://flushdyke.co.uk/wp-content/uploads/2019/06/Ofsted-Logo-1.png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https://www.eco-schools.org.uk/wp-content/uploads/2018/08/ecoschools.pn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websstuff\Crookhill\awards\Crookhill%20Community%20Primary%20School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Crookhill Community Primary School</Template>
  <TotalTime>16</TotalTime>
  <Pages>1</Pages>
  <Words>282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Gateshead Council</Company>
  <LinksUpToDate>false</LinksUpToDate>
  <CharactersWithSpaces>1893</CharactersWithSpaces>
  <SharedDoc>false</SharedDoc>
  <HLinks>
    <vt:vector size="6" baseType="variant">
      <vt:variant>
        <vt:i4>1376350</vt:i4>
      </vt:variant>
      <vt:variant>
        <vt:i4>0</vt:i4>
      </vt:variant>
      <vt:variant>
        <vt:i4>0</vt:i4>
      </vt:variant>
      <vt:variant>
        <vt:i4>5</vt:i4>
      </vt:variant>
      <vt:variant>
        <vt:lpwstr>https://www.nhs.uk/conditions/coronavirus-covid-19/testing-for-coronavirus/nhs-test-and-trace-if-youve-been-in-contact-with-a-person-who-has-coronavirus/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</dc:creator>
  <cp:keywords/>
  <cp:lastModifiedBy>Louise Bradford</cp:lastModifiedBy>
  <cp:revision>3</cp:revision>
  <cp:lastPrinted>2021-07-07T10:24:00Z</cp:lastPrinted>
  <dcterms:created xsi:type="dcterms:W3CDTF">2021-07-08T09:17:00Z</dcterms:created>
  <dcterms:modified xsi:type="dcterms:W3CDTF">2021-07-08T09:32:00Z</dcterms:modified>
</cp:coreProperties>
</file>